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906" w:type="dxa"/>
        <w:tblInd w:w="-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41" w:type="dxa"/>
          <w:left w:w="106" w:type="dxa"/>
          <w:right w:w="58" w:type="dxa"/>
        </w:tblCellMar>
        <w:tblLook w:val="04A0" w:firstRow="1" w:lastRow="0" w:firstColumn="1" w:lastColumn="0" w:noHBand="0" w:noVBand="1"/>
      </w:tblPr>
      <w:tblGrid>
        <w:gridCol w:w="4782"/>
        <w:gridCol w:w="356"/>
        <w:gridCol w:w="365"/>
        <w:gridCol w:w="454"/>
        <w:gridCol w:w="2965"/>
        <w:gridCol w:w="1086"/>
        <w:gridCol w:w="898"/>
      </w:tblGrid>
      <w:tr w:rsidR="000140BC" w:rsidTr="008A1D58">
        <w:trPr>
          <w:trHeight w:val="278"/>
        </w:trPr>
        <w:tc>
          <w:tcPr>
            <w:tcW w:w="5138" w:type="dxa"/>
            <w:gridSpan w:val="2"/>
          </w:tcPr>
          <w:p w:rsidR="000140BC" w:rsidRDefault="000140BC" w:rsidP="000140BC">
            <w:pPr>
              <w:spacing w:after="0" w:line="259" w:lineRule="auto"/>
              <w:ind w:left="1"/>
              <w:jc w:val="left"/>
            </w:pPr>
            <w:r>
              <w:rPr>
                <w:sz w:val="22"/>
              </w:rPr>
              <w:t xml:space="preserve">Department:  </w:t>
            </w:r>
          </w:p>
        </w:tc>
        <w:tc>
          <w:tcPr>
            <w:tcW w:w="5768" w:type="dxa"/>
            <w:gridSpan w:val="5"/>
          </w:tcPr>
          <w:p w:rsidR="000140BC" w:rsidRDefault="000140BC">
            <w:pPr>
              <w:spacing w:after="160" w:line="259" w:lineRule="auto"/>
              <w:jc w:val="left"/>
            </w:pPr>
            <w:r>
              <w:t>PI/Manager/Supervisor:</w:t>
            </w:r>
          </w:p>
        </w:tc>
      </w:tr>
      <w:tr w:rsidR="000140BC" w:rsidTr="008A1D58">
        <w:trPr>
          <w:trHeight w:val="464"/>
        </w:trPr>
        <w:tc>
          <w:tcPr>
            <w:tcW w:w="10906" w:type="dxa"/>
            <w:gridSpan w:val="7"/>
          </w:tcPr>
          <w:p w:rsidR="000140BC" w:rsidRDefault="000140BC" w:rsidP="000140BC">
            <w:pPr>
              <w:spacing w:after="0" w:line="259" w:lineRule="auto"/>
              <w:ind w:left="1"/>
              <w:jc w:val="left"/>
            </w:pPr>
            <w:r>
              <w:rPr>
                <w:sz w:val="22"/>
              </w:rPr>
              <w:t xml:space="preserve">Location:  </w:t>
            </w:r>
          </w:p>
        </w:tc>
      </w:tr>
      <w:tr w:rsidR="000140BC" w:rsidTr="00030F08">
        <w:trPr>
          <w:trHeight w:val="278"/>
        </w:trPr>
        <w:tc>
          <w:tcPr>
            <w:tcW w:w="8922" w:type="dxa"/>
            <w:gridSpan w:val="5"/>
            <w:tcBorders>
              <w:bottom w:val="single" w:sz="4" w:space="0" w:color="000000"/>
            </w:tcBorders>
          </w:tcPr>
          <w:p w:rsidR="000140BC" w:rsidRDefault="000140BC">
            <w:pPr>
              <w:spacing w:after="160" w:line="259" w:lineRule="auto"/>
              <w:jc w:val="left"/>
            </w:pPr>
            <w:r>
              <w:rPr>
                <w:sz w:val="22"/>
              </w:rPr>
              <w:t xml:space="preserve">Inspector: </w:t>
            </w:r>
            <w:r>
              <w:rPr>
                <w:sz w:val="22"/>
              </w:rPr>
              <w:tab/>
              <w:t xml:space="preserve"> </w:t>
            </w:r>
            <w:r>
              <w:rPr>
                <w:sz w:val="22"/>
              </w:rPr>
              <w:tab/>
              <w:t xml:space="preserve"> </w:t>
            </w:r>
          </w:p>
        </w:tc>
        <w:tc>
          <w:tcPr>
            <w:tcW w:w="1984" w:type="dxa"/>
            <w:gridSpan w:val="2"/>
            <w:tcBorders>
              <w:bottom w:val="single" w:sz="4" w:space="0" w:color="000000"/>
            </w:tcBorders>
          </w:tcPr>
          <w:p w:rsidR="000140BC" w:rsidRDefault="000140BC">
            <w:pPr>
              <w:spacing w:after="160" w:line="259" w:lineRule="auto"/>
              <w:jc w:val="left"/>
            </w:pPr>
            <w:r>
              <w:t>Date:</w:t>
            </w:r>
          </w:p>
        </w:tc>
      </w:tr>
      <w:tr w:rsidR="00030F08" w:rsidRPr="00030F08" w:rsidTr="00030F08">
        <w:trPr>
          <w:trHeight w:val="662"/>
        </w:trPr>
        <w:tc>
          <w:tcPr>
            <w:tcW w:w="4782" w:type="dxa"/>
            <w:shd w:val="clear" w:color="auto" w:fill="A6A6A6" w:themeFill="background1" w:themeFillShade="A6"/>
            <w:vAlign w:val="center"/>
          </w:tcPr>
          <w:p w:rsidR="00B07A36" w:rsidRPr="00030F08" w:rsidRDefault="00941C04">
            <w:pPr>
              <w:spacing w:after="0" w:line="259" w:lineRule="auto"/>
              <w:ind w:left="1"/>
              <w:jc w:val="left"/>
              <w:rPr>
                <w:color w:val="auto"/>
              </w:rPr>
            </w:pPr>
            <w:r w:rsidRPr="00030F08">
              <w:rPr>
                <w:b/>
                <w:color w:val="auto"/>
                <w:sz w:val="22"/>
              </w:rPr>
              <w:t xml:space="preserve">INSPECTION ITEMS </w:t>
            </w:r>
          </w:p>
        </w:tc>
        <w:tc>
          <w:tcPr>
            <w:tcW w:w="356" w:type="dxa"/>
            <w:shd w:val="clear" w:color="auto" w:fill="A6A6A6" w:themeFill="background1" w:themeFillShade="A6"/>
            <w:vAlign w:val="center"/>
          </w:tcPr>
          <w:p w:rsidR="00B07A36" w:rsidRPr="00030F08" w:rsidRDefault="00941C04">
            <w:pPr>
              <w:spacing w:after="0" w:line="259" w:lineRule="auto"/>
              <w:ind w:left="17"/>
              <w:jc w:val="left"/>
              <w:rPr>
                <w:color w:val="auto"/>
              </w:rPr>
            </w:pPr>
            <w:r w:rsidRPr="00030F08">
              <w:rPr>
                <w:b/>
                <w:color w:val="auto"/>
                <w:sz w:val="22"/>
              </w:rPr>
              <w:t xml:space="preserve">Y </w:t>
            </w:r>
          </w:p>
        </w:tc>
        <w:tc>
          <w:tcPr>
            <w:tcW w:w="365" w:type="dxa"/>
            <w:shd w:val="clear" w:color="auto" w:fill="A6A6A6" w:themeFill="background1" w:themeFillShade="A6"/>
            <w:vAlign w:val="center"/>
          </w:tcPr>
          <w:p w:rsidR="00B07A36" w:rsidRPr="00030F08" w:rsidRDefault="00941C04">
            <w:pPr>
              <w:spacing w:after="0" w:line="259" w:lineRule="auto"/>
              <w:ind w:left="2"/>
              <w:jc w:val="left"/>
              <w:rPr>
                <w:color w:val="auto"/>
              </w:rPr>
            </w:pPr>
            <w:r w:rsidRPr="00030F08">
              <w:rPr>
                <w:b/>
                <w:color w:val="auto"/>
                <w:sz w:val="22"/>
              </w:rPr>
              <w:t xml:space="preserve">N </w:t>
            </w:r>
          </w:p>
        </w:tc>
        <w:tc>
          <w:tcPr>
            <w:tcW w:w="454" w:type="dxa"/>
            <w:shd w:val="clear" w:color="auto" w:fill="A6A6A6" w:themeFill="background1" w:themeFillShade="A6"/>
          </w:tcPr>
          <w:p w:rsidR="00B07A36" w:rsidRPr="00030F08" w:rsidRDefault="00941C04">
            <w:pPr>
              <w:spacing w:after="0" w:line="259" w:lineRule="auto"/>
              <w:ind w:left="24"/>
              <w:jc w:val="left"/>
              <w:rPr>
                <w:color w:val="000000" w:themeColor="text1"/>
              </w:rPr>
            </w:pPr>
            <w:r w:rsidRPr="00030F08">
              <w:rPr>
                <w:noProof/>
                <w:color w:val="000000" w:themeColor="text1"/>
                <w:sz w:val="22"/>
              </w:rPr>
              <mc:AlternateContent>
                <mc:Choice Requires="wpg">
                  <w:drawing>
                    <wp:inline distT="0" distB="0" distL="0" distR="0" wp14:anchorId="6181C298" wp14:editId="4A131BF5">
                      <wp:extent cx="142810" cy="267938"/>
                      <wp:effectExtent l="0" t="0" r="0" b="0"/>
                      <wp:docPr id="23874" name="Group 238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267938"/>
                                <a:chOff x="0" y="0"/>
                                <a:chExt cx="142810" cy="267938"/>
                              </a:xfrm>
                            </wpg:grpSpPr>
                            <wps:wsp>
                              <wps:cNvPr id="107" name="Rectangle 107"/>
                              <wps:cNvSpPr/>
                              <wps:spPr>
                                <a:xfrm rot="-5399999">
                                  <a:off x="-62324" y="15676"/>
                                  <a:ext cx="314587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66641" w:rsidRPr="001F2290" w:rsidRDefault="00366641">
                                    <w:pPr>
                                      <w:spacing w:after="160" w:line="259" w:lineRule="auto"/>
                                      <w:jc w:val="left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1F2290">
                                      <w:rPr>
                                        <w:b/>
                                        <w:color w:val="000000" w:themeColor="text1"/>
                                        <w:sz w:val="22"/>
                                      </w:rPr>
                                      <w:t>N/A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8" name="Rectangle 108"/>
                              <wps:cNvSpPr/>
                              <wps:spPr>
                                <a:xfrm rot="-5399999">
                                  <a:off x="73897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66641" w:rsidRDefault="00366641">
                                    <w:pPr>
                                      <w:spacing w:after="160" w:line="259" w:lineRule="auto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color w:val="FFFFFF"/>
                                        <w:sz w:val="2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81C298" id="Group 23874" o:spid="_x0000_s1026" style="width:11.25pt;height:21.1pt;mso-position-horizontal-relative:char;mso-position-vertical-relative:line" coordsize="142810,2679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">
                      <v:rect id="Rectangle 107" o:spid="_x0000_s1027" style="position:absolute;left:-62324;top:15676;width:314587;height:18993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M9osIA&#10;AADcAAAADwAAAGRycy9kb3ducmV2LnhtbERPS4vCMBC+L/gfwgje1lSRVapRRJB6UVhdxePYTB/Y&#10;TGoTtfvvN4Kwt/n4njNbtKYSD2pcaVnBoB+BIE6tLjlX8HNYf05AOI+ssbJMCn7JwWLe+ZhhrO2T&#10;v+mx97kIIexiVFB4X8dSurQgg65va+LAZbYx6ANscqkbfIZwU8lhFH1JgyWHhgJrWhWUXvd3o+A4&#10;ONxPidtd+JzdxqOtT3ZZnijV67bLKQhPrf8Xv90bHeZHY3g9Ey6Q8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Uz2iwgAAANwAAAAPAAAAAAAAAAAAAAAAAJgCAABkcnMvZG93&#10;bnJldi54bWxQSwUGAAAAAAQABAD1AAAAhwMAAAAA&#10;" filled="f" stroked="f">
                        <v:textbox inset="0,0,0,0">
                          <w:txbxContent>
                            <w:p w:rsidR="00366641" w:rsidRPr="001F2290" w:rsidRDefault="00366641">
                              <w:pPr>
                                <w:spacing w:after="160" w:line="259" w:lineRule="auto"/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  <w:r w:rsidRPr="001F2290">
                                <w:rPr>
                                  <w:b/>
                                  <w:color w:val="000000" w:themeColor="text1"/>
                                  <w:sz w:val="22"/>
                                </w:rPr>
                                <w:t>N/A</w:t>
                              </w:r>
                            </w:p>
                          </w:txbxContent>
                        </v:textbox>
                      </v:rect>
                      <v:rect id="Rectangle 108" o:spid="_x0000_s1028" style="position:absolute;left:73897;top:-84352;width:42144;height:18993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yp0MYA&#10;AADcAAAADwAAAGRycy9kb3ducmV2LnhtbESPS2sCQRCE70L+w9ABbzqrhERWRwmCbC4K8RFybHd6&#10;H2SnZ90ZdfPv04eAt26quurrxap3jbpRF2rPBibjBBRx7m3NpYHjYTOagQoR2WLjmQz8UoDV8mmw&#10;wNT6O3/SbR9LJSEcUjRQxdimWoe8Iodh7Fti0QrfOYyydqW2Hd4l3DV6miSv2mHN0lBhS+uK8p/9&#10;1Rk4TQ7XryzszvxdXN5etjHbFWVmzPC5f5+DitTHh/n/+sMKfiK08oxMo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syp0MYAAADcAAAADwAAAAAAAAAAAAAAAACYAgAAZHJz&#10;L2Rvd25yZXYueG1sUEsFBgAAAAAEAAQA9QAAAIsDAAAAAA==&#10;" filled="f" stroked="f">
                        <v:textbox inset="0,0,0,0">
                          <w:txbxContent>
                            <w:p w:rsidR="00366641" w:rsidRDefault="00366641">
                              <w:pPr>
                                <w:spacing w:after="160" w:line="259" w:lineRule="auto"/>
                                <w:jc w:val="left"/>
                              </w:pPr>
                              <w:r>
                                <w:rPr>
                                  <w:b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65" w:type="dxa"/>
            <w:shd w:val="clear" w:color="auto" w:fill="A6A6A6" w:themeFill="background1" w:themeFillShade="A6"/>
            <w:vAlign w:val="center"/>
          </w:tcPr>
          <w:p w:rsidR="00B07A36" w:rsidRPr="00030F08" w:rsidRDefault="00941C04">
            <w:pPr>
              <w:spacing w:after="0" w:line="259" w:lineRule="auto"/>
              <w:ind w:right="50"/>
              <w:rPr>
                <w:color w:val="auto"/>
              </w:rPr>
            </w:pPr>
            <w:r w:rsidRPr="00030F08">
              <w:rPr>
                <w:b/>
                <w:color w:val="auto"/>
                <w:sz w:val="22"/>
              </w:rPr>
              <w:t>Corrective Action</w:t>
            </w:r>
            <w:r w:rsidRPr="00030F08">
              <w:rPr>
                <w:b/>
                <w:color w:val="auto"/>
                <w:sz w:val="16"/>
              </w:rPr>
              <w:t xml:space="preserve"> </w:t>
            </w:r>
          </w:p>
        </w:tc>
        <w:tc>
          <w:tcPr>
            <w:tcW w:w="1086" w:type="dxa"/>
            <w:shd w:val="clear" w:color="auto" w:fill="A6A6A6" w:themeFill="background1" w:themeFillShade="A6"/>
          </w:tcPr>
          <w:p w:rsidR="00B07A36" w:rsidRPr="00030F08" w:rsidRDefault="00941C04">
            <w:pPr>
              <w:spacing w:after="0" w:line="259" w:lineRule="auto"/>
              <w:rPr>
                <w:color w:val="auto"/>
              </w:rPr>
            </w:pPr>
            <w:r w:rsidRPr="00030F08">
              <w:rPr>
                <w:b/>
                <w:color w:val="auto"/>
                <w:sz w:val="16"/>
              </w:rPr>
              <w:t>Corrected at time of inspection</w:t>
            </w:r>
            <w:r w:rsidRPr="00030F08">
              <w:rPr>
                <w:b/>
                <w:color w:val="auto"/>
                <w:sz w:val="22"/>
              </w:rPr>
              <w:t xml:space="preserve"> </w:t>
            </w:r>
          </w:p>
        </w:tc>
        <w:tc>
          <w:tcPr>
            <w:tcW w:w="898" w:type="dxa"/>
            <w:shd w:val="clear" w:color="auto" w:fill="A6A6A6" w:themeFill="background1" w:themeFillShade="A6"/>
            <w:vAlign w:val="center"/>
          </w:tcPr>
          <w:p w:rsidR="00B07A36" w:rsidRPr="00030F08" w:rsidRDefault="00941C04">
            <w:pPr>
              <w:spacing w:after="0" w:line="259" w:lineRule="auto"/>
              <w:rPr>
                <w:color w:val="auto"/>
              </w:rPr>
            </w:pPr>
            <w:r w:rsidRPr="00030F08">
              <w:rPr>
                <w:b/>
                <w:color w:val="auto"/>
                <w:sz w:val="16"/>
              </w:rPr>
              <w:t xml:space="preserve">Date Complete </w:t>
            </w:r>
          </w:p>
        </w:tc>
      </w:tr>
      <w:tr w:rsidR="0030024F" w:rsidTr="008A1D58">
        <w:trPr>
          <w:trHeight w:val="379"/>
        </w:trPr>
        <w:tc>
          <w:tcPr>
            <w:tcW w:w="10906" w:type="dxa"/>
            <w:gridSpan w:val="7"/>
            <w:shd w:val="clear" w:color="auto" w:fill="D9D9D9" w:themeFill="background1" w:themeFillShade="D9"/>
          </w:tcPr>
          <w:p w:rsidR="0030024F" w:rsidRDefault="0030024F" w:rsidP="0030024F">
            <w:pPr>
              <w:spacing w:after="0" w:line="259" w:lineRule="auto"/>
              <w:ind w:left="1"/>
              <w:jc w:val="left"/>
            </w:pPr>
            <w:r>
              <w:rPr>
                <w:b/>
                <w:sz w:val="22"/>
              </w:rPr>
              <w:t xml:space="preserve">Emergency and Fires </w:t>
            </w:r>
          </w:p>
        </w:tc>
      </w:tr>
      <w:tr w:rsidR="00C2595A" w:rsidTr="00FA757B">
        <w:trPr>
          <w:trHeight w:val="547"/>
        </w:trPr>
        <w:tc>
          <w:tcPr>
            <w:tcW w:w="4782" w:type="dxa"/>
          </w:tcPr>
          <w:p w:rsidR="00C2595A" w:rsidRDefault="00C2595A" w:rsidP="00E16900">
            <w:pPr>
              <w:spacing w:after="0" w:line="259" w:lineRule="auto"/>
              <w:ind w:left="266" w:hanging="275"/>
              <w:jc w:val="left"/>
            </w:pPr>
            <w:r>
              <w:rPr>
                <w:sz w:val="22"/>
              </w:rPr>
              <w:t>1.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>Are eme</w:t>
            </w:r>
            <w:r w:rsidR="00E16900">
              <w:rPr>
                <w:sz w:val="22"/>
              </w:rPr>
              <w:t>rgency phone numbers</w:t>
            </w:r>
            <w:r w:rsidR="005A5AE6">
              <w:rPr>
                <w:sz w:val="22"/>
              </w:rPr>
              <w:t xml:space="preserve"> posted</w:t>
            </w:r>
            <w:r>
              <w:rPr>
                <w:sz w:val="22"/>
              </w:rPr>
              <w:t xml:space="preserve">? </w:t>
            </w:r>
          </w:p>
        </w:tc>
        <w:sdt>
          <w:sdtPr>
            <w:rPr>
              <w:b/>
              <w:bCs/>
              <w:color w:val="000000" w:themeColor="text1"/>
            </w:rPr>
            <w:id w:val="-1375227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748577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5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816294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65" w:type="dxa"/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1656408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8" w:type="dxa"/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FA757B">
        <w:trPr>
          <w:trHeight w:val="547"/>
        </w:trPr>
        <w:tc>
          <w:tcPr>
            <w:tcW w:w="4782" w:type="dxa"/>
          </w:tcPr>
          <w:p w:rsidR="00C2595A" w:rsidRDefault="00C2595A" w:rsidP="00E16900">
            <w:pPr>
              <w:spacing w:after="0" w:line="259" w:lineRule="auto"/>
              <w:ind w:left="266" w:hanging="275"/>
              <w:jc w:val="left"/>
            </w:pPr>
            <w:r>
              <w:rPr>
                <w:sz w:val="22"/>
              </w:rPr>
              <w:t>2.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Do employees know where to gather in case of an evacuation? </w:t>
            </w:r>
          </w:p>
        </w:tc>
        <w:sdt>
          <w:sdtPr>
            <w:rPr>
              <w:b/>
              <w:bCs/>
              <w:color w:val="000000" w:themeColor="text1"/>
            </w:rPr>
            <w:id w:val="-941302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391203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5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7774431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65" w:type="dxa"/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14356388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8" w:type="dxa"/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FA757B">
        <w:trPr>
          <w:trHeight w:val="547"/>
        </w:trPr>
        <w:tc>
          <w:tcPr>
            <w:tcW w:w="4782" w:type="dxa"/>
          </w:tcPr>
          <w:p w:rsidR="00C2595A" w:rsidRDefault="00C2595A" w:rsidP="00E16900">
            <w:pPr>
              <w:spacing w:after="0" w:line="259" w:lineRule="auto"/>
              <w:ind w:left="266" w:hanging="275"/>
              <w:jc w:val="left"/>
            </w:pPr>
            <w:r>
              <w:rPr>
                <w:sz w:val="22"/>
              </w:rPr>
              <w:t>3.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Do employees know where and how </w:t>
            </w:r>
            <w:r w:rsidR="005A5AE6">
              <w:rPr>
                <w:sz w:val="22"/>
              </w:rPr>
              <w:t xml:space="preserve">to </w:t>
            </w:r>
            <w:r>
              <w:rPr>
                <w:sz w:val="22"/>
              </w:rPr>
              <w:t xml:space="preserve">receive care for an injury? </w:t>
            </w:r>
          </w:p>
        </w:tc>
        <w:sdt>
          <w:sdtPr>
            <w:rPr>
              <w:b/>
              <w:bCs/>
              <w:color w:val="000000" w:themeColor="text1"/>
            </w:rPr>
            <w:id w:val="-314032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119802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5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807394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65" w:type="dxa"/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349185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8" w:type="dxa"/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FA757B">
        <w:trPr>
          <w:trHeight w:val="547"/>
        </w:trPr>
        <w:tc>
          <w:tcPr>
            <w:tcW w:w="4782" w:type="dxa"/>
          </w:tcPr>
          <w:p w:rsidR="00C2595A" w:rsidRDefault="00C2595A" w:rsidP="00E16900">
            <w:pPr>
              <w:spacing w:after="0" w:line="259" w:lineRule="auto"/>
              <w:ind w:left="266" w:hanging="275"/>
              <w:jc w:val="left"/>
            </w:pPr>
            <w:r>
              <w:rPr>
                <w:sz w:val="22"/>
              </w:rPr>
              <w:t>4.</w:t>
            </w:r>
            <w:r w:rsidR="00E16900"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signs present for emergency safety equipment (eyewash, exits etc.)? </w:t>
            </w:r>
          </w:p>
        </w:tc>
        <w:sdt>
          <w:sdtPr>
            <w:rPr>
              <w:b/>
              <w:bCs/>
              <w:color w:val="000000" w:themeColor="text1"/>
            </w:rPr>
            <w:id w:val="810283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20945092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5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823492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65" w:type="dxa"/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3844783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8" w:type="dxa"/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FA757B">
        <w:trPr>
          <w:trHeight w:val="547"/>
        </w:trPr>
        <w:tc>
          <w:tcPr>
            <w:tcW w:w="4782" w:type="dxa"/>
          </w:tcPr>
          <w:p w:rsidR="00C2595A" w:rsidRDefault="00C2595A" w:rsidP="00E16900">
            <w:pPr>
              <w:spacing w:after="0" w:line="259" w:lineRule="auto"/>
              <w:ind w:left="266" w:hanging="275"/>
              <w:jc w:val="left"/>
            </w:pPr>
            <w:r>
              <w:rPr>
                <w:sz w:val="22"/>
              </w:rPr>
              <w:t>5.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>Are emerge</w:t>
            </w:r>
            <w:r w:rsidR="005A5AE6">
              <w:rPr>
                <w:sz w:val="22"/>
              </w:rPr>
              <w:t xml:space="preserve">ncy evacuation drills </w:t>
            </w:r>
            <w:r>
              <w:rPr>
                <w:sz w:val="22"/>
              </w:rPr>
              <w:t>conducted</w:t>
            </w:r>
            <w:r w:rsidR="005A5AE6">
              <w:rPr>
                <w:sz w:val="22"/>
              </w:rPr>
              <w:t xml:space="preserve"> at least quarterly</w:t>
            </w:r>
            <w:r>
              <w:rPr>
                <w:sz w:val="22"/>
              </w:rPr>
              <w:t xml:space="preserve">? </w:t>
            </w:r>
          </w:p>
        </w:tc>
        <w:sdt>
          <w:sdtPr>
            <w:rPr>
              <w:b/>
              <w:bCs/>
              <w:color w:val="000000" w:themeColor="text1"/>
            </w:rPr>
            <w:id w:val="202071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00576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5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65312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65" w:type="dxa"/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866295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8" w:type="dxa"/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FA757B">
        <w:trPr>
          <w:trHeight w:val="295"/>
        </w:trPr>
        <w:tc>
          <w:tcPr>
            <w:tcW w:w="4782" w:type="dxa"/>
          </w:tcPr>
          <w:p w:rsidR="00C2595A" w:rsidRDefault="00C2595A" w:rsidP="00E16900">
            <w:pPr>
              <w:spacing w:after="0" w:line="259" w:lineRule="auto"/>
              <w:ind w:left="266" w:hanging="275"/>
              <w:jc w:val="left"/>
            </w:pPr>
            <w:r>
              <w:rPr>
                <w:sz w:val="22"/>
              </w:rPr>
              <w:t>6.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all exits and paths free of obstruction? </w:t>
            </w:r>
          </w:p>
        </w:tc>
        <w:sdt>
          <w:sdtPr>
            <w:rPr>
              <w:b/>
              <w:bCs/>
              <w:color w:val="000000" w:themeColor="text1"/>
            </w:rPr>
            <w:id w:val="-200094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4046565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5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2077878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65" w:type="dxa"/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71942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8" w:type="dxa"/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FA757B">
        <w:trPr>
          <w:trHeight w:val="547"/>
        </w:trPr>
        <w:tc>
          <w:tcPr>
            <w:tcW w:w="4782" w:type="dxa"/>
          </w:tcPr>
          <w:p w:rsidR="00C2595A" w:rsidRDefault="00C2595A" w:rsidP="00E16900">
            <w:pPr>
              <w:spacing w:after="0" w:line="259" w:lineRule="auto"/>
              <w:ind w:left="266" w:right="19" w:hanging="275"/>
              <w:jc w:val="left"/>
            </w:pPr>
            <w:r>
              <w:rPr>
                <w:sz w:val="22"/>
              </w:rPr>
              <w:t>7.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first aid kits fully stocked and inspected monthly? </w:t>
            </w:r>
          </w:p>
        </w:tc>
        <w:sdt>
          <w:sdtPr>
            <w:rPr>
              <w:b/>
              <w:bCs/>
              <w:color w:val="000000" w:themeColor="text1"/>
            </w:rPr>
            <w:id w:val="36941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990287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5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682587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65" w:type="dxa"/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66711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8" w:type="dxa"/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FA757B">
        <w:trPr>
          <w:trHeight w:val="547"/>
        </w:trPr>
        <w:tc>
          <w:tcPr>
            <w:tcW w:w="4782" w:type="dxa"/>
          </w:tcPr>
          <w:p w:rsidR="00C2595A" w:rsidRDefault="00C2595A" w:rsidP="00E16900">
            <w:pPr>
              <w:spacing w:after="0" w:line="259" w:lineRule="auto"/>
              <w:ind w:left="266" w:hanging="275"/>
              <w:jc w:val="left"/>
            </w:pPr>
            <w:r>
              <w:rPr>
                <w:sz w:val="22"/>
              </w:rPr>
              <w:t>8.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fire extinguishers present and inspected within the past year? </w:t>
            </w:r>
          </w:p>
        </w:tc>
        <w:sdt>
          <w:sdtPr>
            <w:rPr>
              <w:b/>
              <w:bCs/>
              <w:color w:val="000000" w:themeColor="text1"/>
            </w:rPr>
            <w:id w:val="195250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9434900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5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396787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65" w:type="dxa"/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237918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8" w:type="dxa"/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FA757B">
        <w:trPr>
          <w:trHeight w:val="545"/>
        </w:trPr>
        <w:tc>
          <w:tcPr>
            <w:tcW w:w="4782" w:type="dxa"/>
          </w:tcPr>
          <w:p w:rsidR="00C2595A" w:rsidRDefault="00C2595A" w:rsidP="00E16900">
            <w:pPr>
              <w:spacing w:after="0" w:line="259" w:lineRule="auto"/>
              <w:ind w:left="266" w:hanging="275"/>
              <w:jc w:val="left"/>
            </w:pPr>
            <w:r>
              <w:rPr>
                <w:sz w:val="22"/>
              </w:rPr>
              <w:t>9.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oily rags kept in a metal bin and removed from the shop daily? </w:t>
            </w:r>
          </w:p>
        </w:tc>
        <w:sdt>
          <w:sdtPr>
            <w:rPr>
              <w:b/>
              <w:bCs/>
              <w:color w:val="000000" w:themeColor="text1"/>
            </w:rPr>
            <w:id w:val="161057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865795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5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2782201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65" w:type="dxa"/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7737491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8" w:type="dxa"/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FA757B">
        <w:trPr>
          <w:trHeight w:val="816"/>
        </w:trPr>
        <w:tc>
          <w:tcPr>
            <w:tcW w:w="4782" w:type="dxa"/>
          </w:tcPr>
          <w:p w:rsidR="00C2595A" w:rsidRDefault="00C2595A" w:rsidP="002C71A9">
            <w:pPr>
              <w:spacing w:after="0" w:line="259" w:lineRule="auto"/>
              <w:ind w:left="266" w:hanging="275"/>
              <w:jc w:val="left"/>
            </w:pPr>
            <w:r>
              <w:rPr>
                <w:sz w:val="22"/>
              </w:rPr>
              <w:t>10.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flammable materials in excess of 10 gallons stored in appropriate containers and storage cabinets? </w:t>
            </w:r>
          </w:p>
        </w:tc>
        <w:sdt>
          <w:sdtPr>
            <w:rPr>
              <w:b/>
              <w:bCs/>
              <w:color w:val="000000" w:themeColor="text1"/>
            </w:rPr>
            <w:id w:val="-2015603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879319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5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067379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65" w:type="dxa"/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098557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6" w:type="dxa"/>
              </w:tcPr>
              <w:p w:rsidR="00C2595A" w:rsidRDefault="00F20FDF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8" w:type="dxa"/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8A1D58" w:rsidTr="008A1D58">
        <w:trPr>
          <w:trHeight w:val="295"/>
        </w:trPr>
        <w:tc>
          <w:tcPr>
            <w:tcW w:w="10906" w:type="dxa"/>
            <w:gridSpan w:val="7"/>
            <w:shd w:val="clear" w:color="auto" w:fill="D9D9D9" w:themeFill="background1" w:themeFillShade="D9"/>
          </w:tcPr>
          <w:p w:rsidR="008A1D58" w:rsidRDefault="008A1D58" w:rsidP="008A1D58">
            <w:pPr>
              <w:spacing w:after="0" w:line="259" w:lineRule="auto"/>
              <w:ind w:left="1"/>
              <w:jc w:val="left"/>
            </w:pPr>
            <w:r>
              <w:rPr>
                <w:b/>
                <w:sz w:val="22"/>
              </w:rPr>
              <w:t>Pressure Systems</w:t>
            </w:r>
          </w:p>
        </w:tc>
      </w:tr>
      <w:tr w:rsidR="008A1D58" w:rsidTr="00FA757B">
        <w:trPr>
          <w:trHeight w:val="597"/>
        </w:trPr>
        <w:tc>
          <w:tcPr>
            <w:tcW w:w="4782" w:type="dxa"/>
          </w:tcPr>
          <w:p w:rsidR="008A1D58" w:rsidRDefault="008A1D58" w:rsidP="00FA757B">
            <w:pPr>
              <w:spacing w:after="0" w:line="259" w:lineRule="auto"/>
              <w:ind w:left="266" w:right="44" w:hanging="266"/>
              <w:jc w:val="left"/>
            </w:pPr>
            <w:r>
              <w:rPr>
                <w:sz w:val="22"/>
              </w:rPr>
              <w:t>1.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>I</w:t>
            </w:r>
            <w:r w:rsidR="00FA757B">
              <w:rPr>
                <w:sz w:val="22"/>
              </w:rPr>
              <w:t>s</w:t>
            </w:r>
            <w:r>
              <w:rPr>
                <w:sz w:val="22"/>
              </w:rPr>
              <w:t xml:space="preserve"> the compressor pop-off valve operational and routinely inspected? </w:t>
            </w:r>
          </w:p>
        </w:tc>
        <w:sdt>
          <w:sdtPr>
            <w:rPr>
              <w:b/>
              <w:bCs/>
              <w:color w:val="000000" w:themeColor="text1"/>
            </w:rPr>
            <w:id w:val="11999785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6" w:type="dxa"/>
              </w:tcPr>
              <w:p w:rsidR="008A1D58" w:rsidRDefault="00F20FDF" w:rsidP="00366641">
                <w:pPr>
                  <w:jc w:val="left"/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20406996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5" w:type="dxa"/>
              </w:tcPr>
              <w:p w:rsidR="008A1D58" w:rsidRDefault="00F20FDF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43638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</w:tcPr>
              <w:p w:rsidR="008A1D58" w:rsidRDefault="00F20FDF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65" w:type="dxa"/>
          </w:tcPr>
          <w:p w:rsidR="008A1D58" w:rsidRDefault="008A1D58" w:rsidP="00366641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62539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6" w:type="dxa"/>
              </w:tcPr>
              <w:p w:rsidR="008A1D58" w:rsidRDefault="00F20FDF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8" w:type="dxa"/>
          </w:tcPr>
          <w:p w:rsidR="008A1D58" w:rsidRDefault="008A1D58" w:rsidP="00366641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8A1D58" w:rsidTr="00FA757B">
        <w:trPr>
          <w:trHeight w:val="547"/>
        </w:trPr>
        <w:tc>
          <w:tcPr>
            <w:tcW w:w="4782" w:type="dxa"/>
          </w:tcPr>
          <w:p w:rsidR="008A1D58" w:rsidRDefault="008A1D58" w:rsidP="008A1D58">
            <w:pPr>
              <w:spacing w:after="0" w:line="259" w:lineRule="auto"/>
              <w:ind w:left="266" w:hanging="266"/>
              <w:jc w:val="left"/>
            </w:pPr>
            <w:r>
              <w:rPr>
                <w:sz w:val="22"/>
              </w:rPr>
              <w:t>2. Is the water heater pressure re</w:t>
            </w:r>
            <w:r w:rsidR="00291075">
              <w:rPr>
                <w:sz w:val="22"/>
              </w:rPr>
              <w:t>lief valve operational and discharged properly?</w:t>
            </w:r>
          </w:p>
        </w:tc>
        <w:sdt>
          <w:sdtPr>
            <w:rPr>
              <w:b/>
              <w:bCs/>
              <w:color w:val="000000" w:themeColor="text1"/>
            </w:rPr>
            <w:id w:val="-1144114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6" w:type="dxa"/>
              </w:tcPr>
              <w:p w:rsidR="008A1D58" w:rsidRDefault="00F20FDF" w:rsidP="00366641">
                <w:pPr>
                  <w:jc w:val="left"/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441494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5" w:type="dxa"/>
              </w:tcPr>
              <w:p w:rsidR="008A1D58" w:rsidRDefault="00F20FDF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830370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</w:tcPr>
              <w:p w:rsidR="008A1D58" w:rsidRDefault="00F20FDF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65" w:type="dxa"/>
          </w:tcPr>
          <w:p w:rsidR="008A1D58" w:rsidRDefault="008A1D58" w:rsidP="00366641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597257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6" w:type="dxa"/>
              </w:tcPr>
              <w:p w:rsidR="008A1D58" w:rsidRDefault="00F20FDF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8" w:type="dxa"/>
          </w:tcPr>
          <w:p w:rsidR="008A1D58" w:rsidRDefault="008A1D58" w:rsidP="00366641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8A1D58" w:rsidTr="00FA757B">
        <w:trPr>
          <w:trHeight w:val="547"/>
        </w:trPr>
        <w:tc>
          <w:tcPr>
            <w:tcW w:w="4782" w:type="dxa"/>
          </w:tcPr>
          <w:p w:rsidR="008A1D58" w:rsidRDefault="008A1D58" w:rsidP="008A1D58">
            <w:pPr>
              <w:spacing w:after="0" w:line="259" w:lineRule="auto"/>
              <w:ind w:left="266" w:hanging="266"/>
              <w:jc w:val="left"/>
              <w:rPr>
                <w:sz w:val="22"/>
              </w:rPr>
            </w:pPr>
            <w:r>
              <w:rPr>
                <w:sz w:val="22"/>
              </w:rPr>
              <w:t xml:space="preserve">3.  Are 30 lb. pressure reducing values installed on compressed air hoses? </w:t>
            </w:r>
          </w:p>
        </w:tc>
        <w:sdt>
          <w:sdtPr>
            <w:rPr>
              <w:b/>
              <w:bCs/>
              <w:color w:val="000000" w:themeColor="text1"/>
            </w:rPr>
            <w:id w:val="-8516457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6" w:type="dxa"/>
              </w:tcPr>
              <w:p w:rsidR="008A1D58" w:rsidRDefault="00F20FDF" w:rsidP="008A1D58">
                <w:pPr>
                  <w:jc w:val="left"/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372051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5" w:type="dxa"/>
              </w:tcPr>
              <w:p w:rsidR="008A1D58" w:rsidRDefault="00F20FDF" w:rsidP="008A1D58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563529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</w:tcPr>
              <w:p w:rsidR="008A1D58" w:rsidRDefault="00F20FDF" w:rsidP="008A1D58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65" w:type="dxa"/>
          </w:tcPr>
          <w:p w:rsidR="008A1D58" w:rsidRDefault="008A1D58" w:rsidP="008A1D58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796952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6" w:type="dxa"/>
              </w:tcPr>
              <w:p w:rsidR="008A1D58" w:rsidRDefault="00F20FDF" w:rsidP="008A1D58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8" w:type="dxa"/>
          </w:tcPr>
          <w:p w:rsidR="008A1D58" w:rsidRDefault="008A1D58" w:rsidP="008A1D58">
            <w:pPr>
              <w:spacing w:after="0" w:line="259" w:lineRule="auto"/>
              <w:ind w:left="2"/>
              <w:jc w:val="left"/>
              <w:rPr>
                <w:sz w:val="22"/>
              </w:rPr>
            </w:pPr>
          </w:p>
        </w:tc>
      </w:tr>
    </w:tbl>
    <w:p w:rsidR="00BE0563" w:rsidRDefault="00BE0563" w:rsidP="008A1D58">
      <w:pPr>
        <w:jc w:val="left"/>
      </w:pPr>
      <w:r>
        <w:br w:type="page"/>
      </w:r>
    </w:p>
    <w:tbl>
      <w:tblPr>
        <w:tblStyle w:val="TableGrid"/>
        <w:tblW w:w="10902" w:type="dxa"/>
        <w:tblInd w:w="-107" w:type="dxa"/>
        <w:tblLayout w:type="fixed"/>
        <w:tblCellMar>
          <w:top w:w="44" w:type="dxa"/>
          <w:left w:w="86" w:type="dxa"/>
          <w:right w:w="49" w:type="dxa"/>
        </w:tblCellMar>
        <w:tblLook w:val="04A0" w:firstRow="1" w:lastRow="0" w:firstColumn="1" w:lastColumn="0" w:noHBand="0" w:noVBand="1"/>
      </w:tblPr>
      <w:tblGrid>
        <w:gridCol w:w="4767"/>
        <w:gridCol w:w="7"/>
        <w:gridCol w:w="6"/>
        <w:gridCol w:w="354"/>
        <w:gridCol w:w="7"/>
        <w:gridCol w:w="361"/>
        <w:gridCol w:w="454"/>
        <w:gridCol w:w="2963"/>
        <w:gridCol w:w="10"/>
        <w:gridCol w:w="13"/>
        <w:gridCol w:w="1060"/>
        <w:gridCol w:w="900"/>
      </w:tblGrid>
      <w:tr w:rsidR="00030F08" w:rsidRPr="00030F08" w:rsidTr="00030F08">
        <w:trPr>
          <w:trHeight w:val="488"/>
        </w:trPr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BE0563" w:rsidRPr="00030F08" w:rsidRDefault="00BE0563" w:rsidP="00366641">
            <w:pPr>
              <w:spacing w:after="0" w:line="259" w:lineRule="auto"/>
              <w:ind w:left="20"/>
              <w:jc w:val="left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22"/>
              </w:rPr>
              <w:lastRenderedPageBreak/>
              <w:t xml:space="preserve">INSPECTION ITEMS </w:t>
            </w:r>
          </w:p>
        </w:tc>
        <w:tc>
          <w:tcPr>
            <w:tcW w:w="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BE0563" w:rsidRPr="00030F08" w:rsidRDefault="00BE0563" w:rsidP="00366641">
            <w:pPr>
              <w:spacing w:after="0" w:line="259" w:lineRule="auto"/>
              <w:ind w:left="36"/>
              <w:jc w:val="left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22"/>
              </w:rPr>
              <w:t xml:space="preserve">Y </w:t>
            </w:r>
          </w:p>
        </w:tc>
        <w:tc>
          <w:tcPr>
            <w:tcW w:w="3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BE0563" w:rsidRPr="00030F08" w:rsidRDefault="00BE0563" w:rsidP="00366641">
            <w:pPr>
              <w:spacing w:after="0" w:line="259" w:lineRule="auto"/>
              <w:ind w:left="22"/>
              <w:jc w:val="left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22"/>
              </w:rPr>
              <w:t xml:space="preserve">N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BE0563" w:rsidRPr="00030F08" w:rsidRDefault="00BE0563" w:rsidP="00366641">
            <w:pPr>
              <w:spacing w:after="0" w:line="259" w:lineRule="auto"/>
              <w:jc w:val="left"/>
              <w:rPr>
                <w:color w:val="000000" w:themeColor="text1"/>
              </w:rPr>
            </w:pPr>
            <w:r w:rsidRPr="00030F08">
              <w:rPr>
                <w:noProof/>
                <w:color w:val="000000" w:themeColor="text1"/>
                <w:sz w:val="22"/>
              </w:rPr>
              <mc:AlternateContent>
                <mc:Choice Requires="wpg">
                  <w:drawing>
                    <wp:inline distT="0" distB="0" distL="0" distR="0" wp14:anchorId="6FE4E255" wp14:editId="3ACBBF7B">
                      <wp:extent cx="142810" cy="267938"/>
                      <wp:effectExtent l="0" t="0" r="0" b="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267938"/>
                                <a:chOff x="0" y="0"/>
                                <a:chExt cx="142810" cy="267938"/>
                              </a:xfrm>
                            </wpg:grpSpPr>
                            <wps:wsp>
                              <wps:cNvPr id="2" name="Rectangle 2"/>
                              <wps:cNvSpPr/>
                              <wps:spPr>
                                <a:xfrm rot="-5399999">
                                  <a:off x="-62324" y="15676"/>
                                  <a:ext cx="314587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66641" w:rsidRPr="001F2290" w:rsidRDefault="00366641" w:rsidP="00BE0563">
                                    <w:pPr>
                                      <w:spacing w:after="160" w:line="259" w:lineRule="auto"/>
                                      <w:jc w:val="left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1F2290">
                                      <w:rPr>
                                        <w:b/>
                                        <w:color w:val="000000" w:themeColor="text1"/>
                                        <w:sz w:val="22"/>
                                      </w:rPr>
                                      <w:t>N/A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" name="Rectangle 3"/>
                              <wps:cNvSpPr/>
                              <wps:spPr>
                                <a:xfrm rot="-5399999">
                                  <a:off x="73897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66641" w:rsidRDefault="00366641" w:rsidP="00BE0563">
                                    <w:pPr>
                                      <w:spacing w:after="160" w:line="259" w:lineRule="auto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color w:val="FFFFFF"/>
                                        <w:sz w:val="2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E4E255" id="Group 1" o:spid="_x0000_s1029" style="width:11.25pt;height:21.1pt;mso-position-horizontal-relative:char;mso-position-vertical-relative:line" coordsize="142810,2679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">
                      <v:rect id="Rectangle 2" o:spid="_x0000_s1030" style="position:absolute;left:-62324;top:15676;width:314587;height:18993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Bb7sQA&#10;AADaAAAADwAAAGRycy9kb3ducmV2LnhtbESPT2vCQBTE7wW/w/IEb3VjkFZSVxFB0ksDai09vmZf&#10;/mD2bZpdk/Tbd4VCj8PM/IZZb0fTiJ46V1tWsJhHIIhzq2suFbyfD48rEM4ja2wsk4IfcrDdTB7W&#10;mGg78JH6ky9FgLBLUEHlfZtI6fKKDLq5bYmDV9jOoA+yK6XucAhw08g4ip6kwZrDQoUt7SvKr6eb&#10;UXBZnG8fqcu++LP4fl6++TQrylSp2XTcvYDwNPr/8F/7VSuI4X4l3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wW+7EAAAA2gAAAA8AAAAAAAAAAAAAAAAAmAIAAGRycy9k&#10;b3ducmV2LnhtbFBLBQYAAAAABAAEAPUAAACJAwAAAAA=&#10;" filled="f" stroked="f">
                        <v:textbox inset="0,0,0,0">
                          <w:txbxContent>
                            <w:p w:rsidR="00366641" w:rsidRPr="001F2290" w:rsidRDefault="00366641" w:rsidP="00BE0563">
                              <w:pPr>
                                <w:spacing w:after="160" w:line="259" w:lineRule="auto"/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  <w:r w:rsidRPr="001F2290">
                                <w:rPr>
                                  <w:b/>
                                  <w:color w:val="000000" w:themeColor="text1"/>
                                  <w:sz w:val="22"/>
                                </w:rPr>
                                <w:t>N/A</w:t>
                              </w:r>
                            </w:p>
                          </w:txbxContent>
                        </v:textbox>
                      </v:rect>
                      <v:rect id="Rectangle 3" o:spid="_x0000_s1031" style="position:absolute;left:73897;top:-84352;width:42144;height:18993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z+dcMA&#10;AADaAAAADwAAAGRycy9kb3ducmV2LnhtbESPS2sCQRCE7wH/w9CCtzjrgyiro4gQNpcI8YXHdqf3&#10;gTs9m51R13/vCIEci6r6ipovW1OJGzWutKxg0I9AEKdWl5wr2O8+36cgnEfWWFkmBQ9ysFx03uYY&#10;a3vnH7ptfS4ChF2MCgrv61hKlxZk0PVtTRy8zDYGfZBNLnWD9wA3lRxG0Yc0WHJYKLCmdUHpZXs1&#10;Cg6D3fWYuM2ZT9nvZPztk02WJ0r1uu1qBsJT6//Df+0vrWAEryvhBs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3z+dcMAAADaAAAADwAAAAAAAAAAAAAAAACYAgAAZHJzL2Rv&#10;d25yZXYueG1sUEsFBgAAAAAEAAQA9QAAAIgDAAAAAA==&#10;" filled="f" stroked="f">
                        <v:textbox inset="0,0,0,0">
                          <w:txbxContent>
                            <w:p w:rsidR="00366641" w:rsidRDefault="00366641" w:rsidP="00BE0563">
                              <w:pPr>
                                <w:spacing w:after="160" w:line="259" w:lineRule="auto"/>
                                <w:jc w:val="left"/>
                              </w:pPr>
                              <w:r>
                                <w:rPr>
                                  <w:b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BE0563" w:rsidRPr="00030F08" w:rsidRDefault="00BE0563" w:rsidP="00366641">
            <w:pPr>
              <w:spacing w:after="0" w:line="259" w:lineRule="auto"/>
              <w:ind w:right="36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22"/>
              </w:rPr>
              <w:t>Corrective Action</w:t>
            </w:r>
            <w:r w:rsidRPr="00030F08">
              <w:rPr>
                <w:b/>
                <w:color w:val="000000" w:themeColor="text1"/>
                <w:sz w:val="16"/>
              </w:rPr>
              <w:t xml:space="preserve"> </w:t>
            </w:r>
          </w:p>
        </w:tc>
        <w:tc>
          <w:tcPr>
            <w:tcW w:w="10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BE0563" w:rsidRPr="00030F08" w:rsidRDefault="00BE0563" w:rsidP="00366641">
            <w:pPr>
              <w:spacing w:after="0" w:line="259" w:lineRule="auto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16"/>
              </w:rPr>
              <w:t>Corrected at time of inspection</w:t>
            </w:r>
            <w:r w:rsidRPr="00030F08">
              <w:rPr>
                <w:b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BE0563" w:rsidRPr="00030F08" w:rsidRDefault="00BE0563" w:rsidP="00366641">
            <w:pPr>
              <w:spacing w:after="0" w:line="259" w:lineRule="auto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16"/>
              </w:rPr>
              <w:t xml:space="preserve">Date Complete </w:t>
            </w:r>
          </w:p>
        </w:tc>
      </w:tr>
      <w:tr w:rsidR="00BE0563" w:rsidTr="00BB168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41" w:type="dxa"/>
            <w:left w:w="106" w:type="dxa"/>
            <w:right w:w="58" w:type="dxa"/>
          </w:tblCellMar>
        </w:tblPrEx>
        <w:trPr>
          <w:trHeight w:val="295"/>
        </w:trPr>
        <w:tc>
          <w:tcPr>
            <w:tcW w:w="10902" w:type="dxa"/>
            <w:gridSpan w:val="12"/>
            <w:shd w:val="clear" w:color="auto" w:fill="D9D9D9" w:themeFill="background1" w:themeFillShade="D9"/>
          </w:tcPr>
          <w:p w:rsidR="00BE0563" w:rsidRDefault="00BE0563" w:rsidP="00BE0563">
            <w:pPr>
              <w:spacing w:after="0" w:line="259" w:lineRule="auto"/>
              <w:ind w:left="1"/>
              <w:jc w:val="left"/>
            </w:pPr>
            <w:r>
              <w:rPr>
                <w:b/>
                <w:sz w:val="22"/>
              </w:rPr>
              <w:t xml:space="preserve">Safety Administration </w:t>
            </w:r>
          </w:p>
        </w:tc>
      </w:tr>
      <w:tr w:rsidR="00BE0563" w:rsidTr="00BB168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41" w:type="dxa"/>
            <w:left w:w="106" w:type="dxa"/>
            <w:right w:w="58" w:type="dxa"/>
          </w:tblCellMar>
        </w:tblPrEx>
        <w:trPr>
          <w:trHeight w:val="811"/>
        </w:trPr>
        <w:tc>
          <w:tcPr>
            <w:tcW w:w="4780" w:type="dxa"/>
            <w:gridSpan w:val="3"/>
          </w:tcPr>
          <w:p w:rsidR="00C2595A" w:rsidRDefault="00C2595A" w:rsidP="00CF1EB4">
            <w:pPr>
              <w:spacing w:after="0" w:line="259" w:lineRule="auto"/>
              <w:ind w:left="266" w:right="44" w:hanging="266"/>
              <w:jc w:val="left"/>
            </w:pPr>
            <w:r>
              <w:rPr>
                <w:sz w:val="22"/>
              </w:rPr>
              <w:t>1.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>Have all employees received g</w:t>
            </w:r>
            <w:r w:rsidR="008060BB">
              <w:rPr>
                <w:sz w:val="22"/>
              </w:rPr>
              <w:t xml:space="preserve">eneral safety training: </w:t>
            </w:r>
            <w:r>
              <w:rPr>
                <w:sz w:val="22"/>
              </w:rPr>
              <w:t xml:space="preserve">SDS, personal protective equipment (PPE), fire and back safety, etc.? </w:t>
            </w:r>
          </w:p>
        </w:tc>
        <w:sdt>
          <w:sdtPr>
            <w:rPr>
              <w:b/>
              <w:bCs/>
              <w:color w:val="000000" w:themeColor="text1"/>
            </w:rPr>
            <w:id w:val="-5861503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gridSpan w:val="2"/>
              </w:tcPr>
              <w:p w:rsidR="00C2595A" w:rsidRDefault="00713D77" w:rsidP="00BE0563">
                <w:pPr>
                  <w:jc w:val="left"/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453399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756748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73" w:type="dxa"/>
            <w:gridSpan w:val="2"/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785104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3" w:type="dxa"/>
                <w:gridSpan w:val="2"/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00" w:type="dxa"/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BE0563" w:rsidTr="00BB168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41" w:type="dxa"/>
            <w:left w:w="106" w:type="dxa"/>
            <w:right w:w="58" w:type="dxa"/>
          </w:tblCellMar>
        </w:tblPrEx>
        <w:trPr>
          <w:trHeight w:val="547"/>
        </w:trPr>
        <w:tc>
          <w:tcPr>
            <w:tcW w:w="4780" w:type="dxa"/>
            <w:gridSpan w:val="3"/>
          </w:tcPr>
          <w:p w:rsidR="00C2595A" w:rsidRDefault="00C2595A" w:rsidP="00CF1EB4">
            <w:pPr>
              <w:spacing w:after="0" w:line="259" w:lineRule="auto"/>
              <w:ind w:left="266" w:hanging="266"/>
              <w:jc w:val="left"/>
            </w:pPr>
            <w:r>
              <w:rPr>
                <w:sz w:val="22"/>
              </w:rPr>
              <w:t>2.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Have all employees been trained on the equipment that they operate? </w:t>
            </w:r>
          </w:p>
        </w:tc>
        <w:sdt>
          <w:sdtPr>
            <w:rPr>
              <w:b/>
              <w:bCs/>
              <w:color w:val="000000" w:themeColor="text1"/>
            </w:rPr>
            <w:id w:val="-720985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gridSpan w:val="2"/>
              </w:tcPr>
              <w:p w:rsidR="00C2595A" w:rsidRDefault="00713D77" w:rsidP="00BE0563">
                <w:pPr>
                  <w:jc w:val="left"/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4110870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2112629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86" w:type="dxa"/>
            <w:gridSpan w:val="3"/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238636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60" w:type="dxa"/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00" w:type="dxa"/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BE0563" w:rsidTr="00BB168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41" w:type="dxa"/>
            <w:left w:w="106" w:type="dxa"/>
            <w:right w:w="58" w:type="dxa"/>
          </w:tblCellMar>
        </w:tblPrEx>
        <w:trPr>
          <w:trHeight w:val="547"/>
        </w:trPr>
        <w:tc>
          <w:tcPr>
            <w:tcW w:w="4780" w:type="dxa"/>
            <w:gridSpan w:val="3"/>
          </w:tcPr>
          <w:p w:rsidR="00C2595A" w:rsidRDefault="00C2595A" w:rsidP="00CF1EB4">
            <w:pPr>
              <w:spacing w:after="0" w:line="259" w:lineRule="auto"/>
              <w:ind w:left="266" w:hanging="266"/>
              <w:jc w:val="left"/>
            </w:pPr>
            <w:r>
              <w:rPr>
                <w:sz w:val="22"/>
              </w:rPr>
              <w:t>3.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all employees current on specialized training: </w:t>
            </w:r>
          </w:p>
        </w:tc>
        <w:sdt>
          <w:sdtPr>
            <w:rPr>
              <w:b/>
              <w:bCs/>
              <w:color w:val="000000" w:themeColor="text1"/>
            </w:rPr>
            <w:id w:val="-1709572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gridSpan w:val="2"/>
              </w:tcPr>
              <w:p w:rsidR="00C2595A" w:rsidRDefault="00713D77" w:rsidP="00BE0563">
                <w:pPr>
                  <w:jc w:val="left"/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800131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282034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86" w:type="dxa"/>
            <w:gridSpan w:val="3"/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843931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60" w:type="dxa"/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00" w:type="dxa"/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BB1689">
        <w:tblPrEx>
          <w:tblCellMar>
            <w:top w:w="41" w:type="dxa"/>
            <w:left w:w="106" w:type="dxa"/>
            <w:right w:w="58" w:type="dxa"/>
          </w:tblCellMar>
        </w:tblPrEx>
        <w:tc>
          <w:tcPr>
            <w:tcW w:w="4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tabs>
                <w:tab w:val="center" w:pos="176"/>
                <w:tab w:val="center" w:pos="716"/>
              </w:tabs>
              <w:spacing w:after="0" w:line="259" w:lineRule="auto"/>
              <w:jc w:val="left"/>
            </w:pPr>
            <w:r>
              <w:rPr>
                <w:sz w:val="22"/>
              </w:rPr>
              <w:tab/>
            </w:r>
            <w:r>
              <w:rPr>
                <w:rFonts w:ascii="Wingdings" w:eastAsia="Wingdings" w:hAnsi="Wingdings" w:cs="Wingdings"/>
                <w:sz w:val="22"/>
              </w:rPr>
              <w:t></w:t>
            </w: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</w:rPr>
              <w:tab/>
            </w:r>
            <w:r>
              <w:rPr>
                <w:sz w:val="22"/>
              </w:rPr>
              <w:t xml:space="preserve">Ladders </w:t>
            </w:r>
          </w:p>
        </w:tc>
        <w:sdt>
          <w:sdtPr>
            <w:rPr>
              <w:b/>
              <w:bCs/>
              <w:color w:val="000000" w:themeColor="text1"/>
            </w:rPr>
            <w:id w:val="-5456087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7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614203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232787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748803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BB1689">
        <w:tblPrEx>
          <w:tblCellMar>
            <w:top w:w="41" w:type="dxa"/>
            <w:left w:w="106" w:type="dxa"/>
            <w:right w:w="58" w:type="dxa"/>
          </w:tblCellMar>
        </w:tblPrEx>
        <w:tc>
          <w:tcPr>
            <w:tcW w:w="4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tabs>
                <w:tab w:val="center" w:pos="176"/>
                <w:tab w:val="center" w:pos="716"/>
                <w:tab w:val="center" w:pos="1731"/>
              </w:tabs>
              <w:spacing w:after="0" w:line="259" w:lineRule="auto"/>
              <w:jc w:val="left"/>
            </w:pPr>
            <w:r>
              <w:rPr>
                <w:sz w:val="22"/>
              </w:rPr>
              <w:tab/>
            </w:r>
            <w:r>
              <w:rPr>
                <w:rFonts w:ascii="Wingdings" w:eastAsia="Wingdings" w:hAnsi="Wingdings" w:cs="Wingdings"/>
                <w:sz w:val="22"/>
              </w:rPr>
              <w:t></w:t>
            </w: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</w:rPr>
              <w:tab/>
            </w:r>
            <w:r>
              <w:rPr>
                <w:sz w:val="22"/>
              </w:rPr>
              <w:t xml:space="preserve">Fall Protection </w:t>
            </w:r>
          </w:p>
        </w:tc>
        <w:sdt>
          <w:sdtPr>
            <w:rPr>
              <w:b/>
              <w:bCs/>
              <w:color w:val="000000" w:themeColor="text1"/>
            </w:rPr>
            <w:id w:val="2565652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7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295836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4414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5009390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BB1689">
        <w:tblPrEx>
          <w:tblCellMar>
            <w:top w:w="41" w:type="dxa"/>
            <w:left w:w="106" w:type="dxa"/>
            <w:right w:w="58" w:type="dxa"/>
          </w:tblCellMar>
        </w:tblPrEx>
        <w:trPr>
          <w:trHeight w:val="307"/>
        </w:trPr>
        <w:tc>
          <w:tcPr>
            <w:tcW w:w="4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tabs>
                <w:tab w:val="center" w:pos="176"/>
                <w:tab w:val="center" w:pos="716"/>
              </w:tabs>
              <w:spacing w:after="0" w:line="259" w:lineRule="auto"/>
              <w:jc w:val="left"/>
            </w:pPr>
            <w:r>
              <w:rPr>
                <w:sz w:val="22"/>
              </w:rPr>
              <w:tab/>
            </w:r>
            <w:r>
              <w:rPr>
                <w:rFonts w:ascii="Wingdings" w:eastAsia="Wingdings" w:hAnsi="Wingdings" w:cs="Wingdings"/>
                <w:sz w:val="22"/>
              </w:rPr>
              <w:t></w:t>
            </w: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</w:rPr>
              <w:tab/>
            </w:r>
            <w:r>
              <w:rPr>
                <w:sz w:val="22"/>
              </w:rPr>
              <w:t xml:space="preserve">First Aid </w:t>
            </w:r>
          </w:p>
        </w:tc>
        <w:sdt>
          <w:sdtPr>
            <w:rPr>
              <w:b/>
              <w:bCs/>
              <w:color w:val="000000" w:themeColor="text1"/>
            </w:rPr>
            <w:id w:val="-344271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7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124726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9607245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1478870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BB1689">
        <w:tblPrEx>
          <w:tblCellMar>
            <w:top w:w="41" w:type="dxa"/>
            <w:left w:w="106" w:type="dxa"/>
            <w:right w:w="58" w:type="dxa"/>
          </w:tblCellMar>
        </w:tblPrEx>
        <w:tc>
          <w:tcPr>
            <w:tcW w:w="4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tabs>
                <w:tab w:val="center" w:pos="176"/>
                <w:tab w:val="center" w:pos="716"/>
                <w:tab w:val="center" w:pos="1789"/>
              </w:tabs>
              <w:spacing w:after="0" w:line="259" w:lineRule="auto"/>
              <w:jc w:val="left"/>
            </w:pPr>
            <w:r>
              <w:rPr>
                <w:sz w:val="22"/>
              </w:rPr>
              <w:tab/>
            </w:r>
            <w:r>
              <w:rPr>
                <w:rFonts w:ascii="Wingdings" w:eastAsia="Wingdings" w:hAnsi="Wingdings" w:cs="Wingdings"/>
                <w:sz w:val="22"/>
              </w:rPr>
              <w:t></w:t>
            </w: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</w:rPr>
              <w:tab/>
            </w:r>
            <w:r>
              <w:rPr>
                <w:sz w:val="22"/>
              </w:rPr>
              <w:t xml:space="preserve">Lockout/Tagout </w:t>
            </w:r>
          </w:p>
        </w:tc>
        <w:sdt>
          <w:sdtPr>
            <w:rPr>
              <w:b/>
              <w:bCs/>
              <w:color w:val="000000" w:themeColor="text1"/>
            </w:rPr>
            <w:id w:val="-10749705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7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623802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5060217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1767105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2D739A" w:rsidTr="00BB1689">
        <w:tblPrEx>
          <w:tblCellMar>
            <w:top w:w="41" w:type="dxa"/>
            <w:left w:w="106" w:type="dxa"/>
            <w:right w:w="58" w:type="dxa"/>
          </w:tblCellMar>
        </w:tblPrEx>
        <w:tc>
          <w:tcPr>
            <w:tcW w:w="4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739A" w:rsidRDefault="002D739A" w:rsidP="002D739A">
            <w:pPr>
              <w:tabs>
                <w:tab w:val="center" w:pos="176"/>
                <w:tab w:val="center" w:pos="716"/>
                <w:tab w:val="center" w:pos="1789"/>
              </w:tabs>
              <w:spacing w:after="0" w:line="259" w:lineRule="auto"/>
              <w:jc w:val="left"/>
              <w:rPr>
                <w:sz w:val="22"/>
              </w:rPr>
            </w:pPr>
            <w:r>
              <w:rPr>
                <w:sz w:val="22"/>
              </w:rPr>
              <w:tab/>
            </w:r>
            <w:r>
              <w:rPr>
                <w:rFonts w:ascii="Wingdings" w:eastAsia="Wingdings" w:hAnsi="Wingdings" w:cs="Wingdings"/>
                <w:sz w:val="22"/>
              </w:rPr>
              <w:t></w:t>
            </w: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</w:rPr>
              <w:tab/>
            </w:r>
            <w:r>
              <w:rPr>
                <w:sz w:val="22"/>
              </w:rPr>
              <w:t>Skid-Steer Loader</w:t>
            </w:r>
          </w:p>
        </w:tc>
        <w:sdt>
          <w:sdtPr>
            <w:rPr>
              <w:b/>
              <w:bCs/>
              <w:color w:val="000000" w:themeColor="text1"/>
            </w:rPr>
            <w:id w:val="1982347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7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2D739A" w:rsidRDefault="002D739A" w:rsidP="002D739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3925676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2D739A" w:rsidRDefault="002D739A" w:rsidP="002D739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6366008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2D739A" w:rsidRDefault="002D739A" w:rsidP="002D739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739A" w:rsidRDefault="002D739A" w:rsidP="002D739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14936796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2D739A" w:rsidRDefault="002D739A" w:rsidP="002D739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739A" w:rsidRDefault="002D739A" w:rsidP="002D739A">
            <w:pPr>
              <w:spacing w:after="0" w:line="259" w:lineRule="auto"/>
              <w:ind w:left="2"/>
              <w:jc w:val="left"/>
              <w:rPr>
                <w:sz w:val="22"/>
              </w:rPr>
            </w:pPr>
          </w:p>
        </w:tc>
      </w:tr>
      <w:tr w:rsidR="00C2595A" w:rsidTr="00BB1689">
        <w:tblPrEx>
          <w:tblCellMar>
            <w:top w:w="41" w:type="dxa"/>
            <w:left w:w="106" w:type="dxa"/>
            <w:right w:w="58" w:type="dxa"/>
          </w:tblCellMar>
        </w:tblPrEx>
        <w:tc>
          <w:tcPr>
            <w:tcW w:w="4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tabs>
                <w:tab w:val="center" w:pos="176"/>
                <w:tab w:val="center" w:pos="716"/>
                <w:tab w:val="center" w:pos="1400"/>
              </w:tabs>
              <w:spacing w:after="0" w:line="259" w:lineRule="auto"/>
              <w:jc w:val="left"/>
            </w:pPr>
            <w:r>
              <w:rPr>
                <w:sz w:val="22"/>
              </w:rPr>
              <w:tab/>
            </w:r>
            <w:r>
              <w:rPr>
                <w:rFonts w:ascii="Wingdings" w:eastAsia="Wingdings" w:hAnsi="Wingdings" w:cs="Wingdings"/>
                <w:sz w:val="22"/>
              </w:rPr>
              <w:t></w:t>
            </w: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</w:rPr>
              <w:tab/>
            </w:r>
            <w:r>
              <w:rPr>
                <w:sz w:val="22"/>
              </w:rPr>
              <w:t xml:space="preserve">Forklift </w:t>
            </w:r>
          </w:p>
        </w:tc>
        <w:sdt>
          <w:sdtPr>
            <w:rPr>
              <w:b/>
              <w:bCs/>
              <w:color w:val="000000" w:themeColor="text1"/>
            </w:rPr>
            <w:id w:val="1897007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7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063252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925529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124507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BB1689">
        <w:tblPrEx>
          <w:tblCellMar>
            <w:top w:w="41" w:type="dxa"/>
            <w:left w:w="106" w:type="dxa"/>
            <w:right w:w="58" w:type="dxa"/>
          </w:tblCellMar>
        </w:tblPrEx>
        <w:tc>
          <w:tcPr>
            <w:tcW w:w="4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tabs>
                <w:tab w:val="center" w:pos="176"/>
                <w:tab w:val="center" w:pos="716"/>
                <w:tab w:val="center" w:pos="1926"/>
              </w:tabs>
              <w:spacing w:after="0" w:line="259" w:lineRule="auto"/>
              <w:jc w:val="left"/>
            </w:pPr>
            <w:r>
              <w:rPr>
                <w:sz w:val="22"/>
              </w:rPr>
              <w:tab/>
            </w:r>
            <w:r>
              <w:rPr>
                <w:rFonts w:ascii="Wingdings" w:eastAsia="Wingdings" w:hAnsi="Wingdings" w:cs="Wingdings"/>
                <w:sz w:val="22"/>
              </w:rPr>
              <w:t></w:t>
            </w: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</w:rPr>
              <w:tab/>
            </w:r>
            <w:r>
              <w:rPr>
                <w:sz w:val="22"/>
              </w:rPr>
              <w:t xml:space="preserve">Materials Handling </w:t>
            </w:r>
          </w:p>
        </w:tc>
        <w:sdt>
          <w:sdtPr>
            <w:rPr>
              <w:b/>
              <w:bCs/>
              <w:color w:val="000000" w:themeColor="text1"/>
            </w:rPr>
            <w:id w:val="-1006891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7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4435478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84504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234247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BB1689">
        <w:tblPrEx>
          <w:tblCellMar>
            <w:top w:w="41" w:type="dxa"/>
            <w:left w:w="106" w:type="dxa"/>
            <w:right w:w="58" w:type="dxa"/>
          </w:tblCellMar>
        </w:tblPrEx>
        <w:tc>
          <w:tcPr>
            <w:tcW w:w="4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tabs>
                <w:tab w:val="center" w:pos="176"/>
                <w:tab w:val="center" w:pos="716"/>
                <w:tab w:val="center" w:pos="1590"/>
              </w:tabs>
              <w:spacing w:after="0" w:line="259" w:lineRule="auto"/>
              <w:jc w:val="left"/>
            </w:pPr>
            <w:r>
              <w:rPr>
                <w:sz w:val="22"/>
              </w:rPr>
              <w:tab/>
            </w:r>
            <w:r>
              <w:rPr>
                <w:rFonts w:ascii="Wingdings" w:eastAsia="Wingdings" w:hAnsi="Wingdings" w:cs="Wingdings"/>
                <w:sz w:val="22"/>
              </w:rPr>
              <w:t></w:t>
            </w: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</w:rPr>
              <w:tab/>
            </w:r>
            <w:r>
              <w:rPr>
                <w:sz w:val="22"/>
              </w:rPr>
              <w:t xml:space="preserve">Respirators </w:t>
            </w:r>
          </w:p>
        </w:tc>
        <w:sdt>
          <w:sdtPr>
            <w:rPr>
              <w:b/>
              <w:bCs/>
              <w:color w:val="000000" w:themeColor="text1"/>
            </w:rPr>
            <w:id w:val="-1389959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7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657132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2133089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267701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BB1689">
        <w:tblPrEx>
          <w:tblCellMar>
            <w:top w:w="41" w:type="dxa"/>
            <w:left w:w="106" w:type="dxa"/>
            <w:right w:w="58" w:type="dxa"/>
          </w:tblCellMar>
        </w:tblPrEx>
        <w:trPr>
          <w:trHeight w:val="271"/>
        </w:trPr>
        <w:tc>
          <w:tcPr>
            <w:tcW w:w="4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tabs>
                <w:tab w:val="center" w:pos="176"/>
                <w:tab w:val="center" w:pos="716"/>
                <w:tab w:val="center" w:pos="2349"/>
              </w:tabs>
              <w:spacing w:after="0" w:line="259" w:lineRule="auto"/>
              <w:jc w:val="left"/>
            </w:pPr>
            <w:r>
              <w:rPr>
                <w:sz w:val="22"/>
              </w:rPr>
              <w:tab/>
            </w:r>
            <w:r>
              <w:rPr>
                <w:rFonts w:ascii="Wingdings" w:eastAsia="Wingdings" w:hAnsi="Wingdings" w:cs="Wingdings"/>
                <w:sz w:val="22"/>
              </w:rPr>
              <w:t></w:t>
            </w: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</w:rPr>
              <w:tab/>
            </w:r>
            <w:r>
              <w:rPr>
                <w:sz w:val="22"/>
              </w:rPr>
              <w:t xml:space="preserve">Injury and Illness Prevention </w:t>
            </w:r>
          </w:p>
        </w:tc>
        <w:sdt>
          <w:sdtPr>
            <w:rPr>
              <w:b/>
              <w:bCs/>
              <w:color w:val="000000" w:themeColor="text1"/>
            </w:rPr>
            <w:id w:val="-502508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7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497417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660076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right="4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10734710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BB1689">
        <w:trPr>
          <w:trHeight w:val="548"/>
        </w:trPr>
        <w:tc>
          <w:tcPr>
            <w:tcW w:w="4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941C04" w:rsidP="00CF1EB4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 xml:space="preserve"> </w:t>
            </w:r>
            <w:r w:rsidR="00C2595A">
              <w:rPr>
                <w:sz w:val="22"/>
              </w:rPr>
              <w:t>4.</w:t>
            </w:r>
            <w:r w:rsidR="00C2595A">
              <w:rPr>
                <w:rFonts w:ascii="Arial" w:eastAsia="Arial" w:hAnsi="Arial" w:cs="Arial"/>
                <w:sz w:val="22"/>
              </w:rPr>
              <w:t xml:space="preserve"> </w:t>
            </w:r>
            <w:r w:rsidR="00C2595A">
              <w:rPr>
                <w:sz w:val="22"/>
              </w:rPr>
              <w:t xml:space="preserve">Are all safety trainings documented and filed? </w:t>
            </w:r>
          </w:p>
        </w:tc>
        <w:sdt>
          <w:sdtPr>
            <w:rPr>
              <w:b/>
              <w:bCs/>
              <w:color w:val="000000" w:themeColor="text1"/>
            </w:rPr>
            <w:id w:val="-17824085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0323382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1857543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928735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BB1689">
        <w:trPr>
          <w:trHeight w:val="547"/>
        </w:trPr>
        <w:tc>
          <w:tcPr>
            <w:tcW w:w="4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5.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regularly scheduled safety meetings conducted in the shop? </w:t>
            </w:r>
          </w:p>
        </w:tc>
        <w:sdt>
          <w:sdtPr>
            <w:rPr>
              <w:b/>
              <w:bCs/>
              <w:color w:val="000000" w:themeColor="text1"/>
            </w:rPr>
            <w:id w:val="-734849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681187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2056534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410667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BB1689">
        <w:trPr>
          <w:trHeight w:val="547"/>
        </w:trPr>
        <w:tc>
          <w:tcPr>
            <w:tcW w:w="4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6.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safety meeting minutes posted and implemented? </w:t>
            </w:r>
          </w:p>
        </w:tc>
        <w:sdt>
          <w:sdtPr>
            <w:rPr>
              <w:b/>
              <w:bCs/>
              <w:color w:val="000000" w:themeColor="text1"/>
            </w:rPr>
            <w:id w:val="-919944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384063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2009334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955987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BB1689">
        <w:trPr>
          <w:trHeight w:val="547"/>
        </w:trPr>
        <w:tc>
          <w:tcPr>
            <w:tcW w:w="4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286" w:hanging="270"/>
              <w:jc w:val="both"/>
            </w:pPr>
            <w:r>
              <w:rPr>
                <w:sz w:val="22"/>
              </w:rPr>
              <w:t>7.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Do all employees have access to the shop safety guide? </w:t>
            </w:r>
          </w:p>
        </w:tc>
        <w:sdt>
          <w:sdtPr>
            <w:rPr>
              <w:b/>
              <w:bCs/>
              <w:color w:val="000000" w:themeColor="text1"/>
            </w:rPr>
            <w:id w:val="1407651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630676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506093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2000412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BB1689">
        <w:trPr>
          <w:trHeight w:val="547"/>
        </w:trPr>
        <w:tc>
          <w:tcPr>
            <w:tcW w:w="4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8.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Is PPE provided and used whenever necessary? </w:t>
            </w:r>
          </w:p>
        </w:tc>
        <w:sdt>
          <w:sdtPr>
            <w:rPr>
              <w:b/>
              <w:bCs/>
              <w:color w:val="000000" w:themeColor="text1"/>
            </w:rPr>
            <w:id w:val="1450280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3159604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687862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431274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7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</w:tbl>
    <w:p w:rsidR="00E16900" w:rsidRDefault="00E16900">
      <w:bookmarkStart w:id="0" w:name="_GoBack"/>
      <w:bookmarkEnd w:id="0"/>
      <w:r>
        <w:br w:type="page"/>
      </w:r>
    </w:p>
    <w:tbl>
      <w:tblPr>
        <w:tblStyle w:val="TableGrid"/>
        <w:tblW w:w="10906" w:type="dxa"/>
        <w:tblInd w:w="-107" w:type="dxa"/>
        <w:tblCellMar>
          <w:top w:w="44" w:type="dxa"/>
          <w:left w:w="86" w:type="dxa"/>
          <w:right w:w="49" w:type="dxa"/>
        </w:tblCellMar>
        <w:tblLook w:val="04A0" w:firstRow="1" w:lastRow="0" w:firstColumn="1" w:lastColumn="0" w:noHBand="0" w:noVBand="1"/>
      </w:tblPr>
      <w:tblGrid>
        <w:gridCol w:w="4787"/>
        <w:gridCol w:w="360"/>
        <w:gridCol w:w="360"/>
        <w:gridCol w:w="360"/>
        <w:gridCol w:w="3060"/>
        <w:gridCol w:w="1080"/>
        <w:gridCol w:w="899"/>
      </w:tblGrid>
      <w:tr w:rsidR="00030F08" w:rsidRPr="00030F08" w:rsidTr="00030F08">
        <w:trPr>
          <w:trHeight w:val="578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E16900" w:rsidRPr="00030F08" w:rsidRDefault="00E16900" w:rsidP="00366641">
            <w:pPr>
              <w:spacing w:after="0" w:line="259" w:lineRule="auto"/>
              <w:ind w:left="20"/>
              <w:jc w:val="left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22"/>
              </w:rPr>
              <w:lastRenderedPageBreak/>
              <w:t xml:space="preserve">INSPECTION ITEMS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E16900" w:rsidRPr="00030F08" w:rsidRDefault="00E16900" w:rsidP="00366641">
            <w:pPr>
              <w:spacing w:after="0" w:line="259" w:lineRule="auto"/>
              <w:ind w:left="36"/>
              <w:jc w:val="left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22"/>
              </w:rPr>
              <w:t xml:space="preserve">Y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E16900" w:rsidRPr="00030F08" w:rsidRDefault="00E16900" w:rsidP="00366641">
            <w:pPr>
              <w:spacing w:after="0" w:line="259" w:lineRule="auto"/>
              <w:ind w:left="22"/>
              <w:jc w:val="left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22"/>
              </w:rPr>
              <w:t xml:space="preserve">N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E16900" w:rsidRPr="00030F08" w:rsidRDefault="00E16900" w:rsidP="00366641">
            <w:pPr>
              <w:spacing w:after="0" w:line="259" w:lineRule="auto"/>
              <w:jc w:val="left"/>
              <w:rPr>
                <w:color w:val="000000" w:themeColor="text1"/>
              </w:rPr>
            </w:pPr>
            <w:r w:rsidRPr="00030F08">
              <w:rPr>
                <w:noProof/>
                <w:color w:val="000000" w:themeColor="text1"/>
                <w:sz w:val="22"/>
              </w:rPr>
              <mc:AlternateContent>
                <mc:Choice Requires="wpg">
                  <w:drawing>
                    <wp:inline distT="0" distB="0" distL="0" distR="0" wp14:anchorId="63B04E20" wp14:editId="7DB21FBA">
                      <wp:extent cx="142810" cy="267938"/>
                      <wp:effectExtent l="0" t="0" r="0" b="0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267938"/>
                                <a:chOff x="0" y="0"/>
                                <a:chExt cx="142810" cy="267938"/>
                              </a:xfrm>
                            </wpg:grpSpPr>
                            <wps:wsp>
                              <wps:cNvPr id="5" name="Rectangle 5"/>
                              <wps:cNvSpPr/>
                              <wps:spPr>
                                <a:xfrm rot="-5399999">
                                  <a:off x="-62324" y="15676"/>
                                  <a:ext cx="314587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66641" w:rsidRPr="001F2290" w:rsidRDefault="00366641" w:rsidP="00E16900">
                                    <w:pPr>
                                      <w:spacing w:after="160" w:line="259" w:lineRule="auto"/>
                                      <w:jc w:val="left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1F2290">
                                      <w:rPr>
                                        <w:b/>
                                        <w:color w:val="000000" w:themeColor="text1"/>
                                        <w:sz w:val="22"/>
                                      </w:rPr>
                                      <w:t>N/A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" name="Rectangle 6"/>
                              <wps:cNvSpPr/>
                              <wps:spPr>
                                <a:xfrm rot="-5399999">
                                  <a:off x="73897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66641" w:rsidRPr="001F2290" w:rsidRDefault="00366641" w:rsidP="00E16900">
                                    <w:pPr>
                                      <w:spacing w:after="160" w:line="259" w:lineRule="auto"/>
                                      <w:jc w:val="left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1F2290">
                                      <w:rPr>
                                        <w:b/>
                                        <w:color w:val="000000" w:themeColor="text1"/>
                                        <w:sz w:val="2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B04E20" id="Group 4" o:spid="_x0000_s1032" style="width:11.25pt;height:21.1pt;mso-position-horizontal-relative:char;mso-position-vertical-relative:line" coordsize="142810,2679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">
                      <v:rect id="Rectangle 5" o:spid="_x0000_s1033" style="position:absolute;left:-62324;top:15676;width:314587;height:18993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nDmsMA&#10;AADaAAAADwAAAGRycy9kb3ducmV2LnhtbESPS2sCQRCE7wH/w9CCtziraJTVUUQIm0uE+MJju9P7&#10;wJ2ezc6o6793hECORVV9Rc2XranEjRpXWlYw6EcgiFOrS84V7Hef71MQziNrrCyTggc5WC46b3OM&#10;tb3zD922PhcBwi5GBYX3dSylSwsy6Pq2Jg5eZhuDPsgml7rBe4CbSg6j6EMaLDksFFjTuqD0sr0a&#10;BYfB7npM3ObMp+x3Mvr2ySbLE6V63XY1A+Gp9f/hv/aXVjCG15VwA+Ti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nDmsMAAADaAAAADwAAAAAAAAAAAAAAAACYAgAAZHJzL2Rv&#10;d25yZXYueG1sUEsFBgAAAAAEAAQA9QAAAIgDAAAAAA==&#10;" filled="f" stroked="f">
                        <v:textbox inset="0,0,0,0">
                          <w:txbxContent>
                            <w:p w:rsidR="00366641" w:rsidRPr="001F2290" w:rsidRDefault="00366641" w:rsidP="00E16900">
                              <w:pPr>
                                <w:spacing w:after="160" w:line="259" w:lineRule="auto"/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  <w:r w:rsidRPr="001F2290">
                                <w:rPr>
                                  <w:b/>
                                  <w:color w:val="000000" w:themeColor="text1"/>
                                  <w:sz w:val="22"/>
                                </w:rPr>
                                <w:t>N/A</w:t>
                              </w:r>
                            </w:p>
                          </w:txbxContent>
                        </v:textbox>
                      </v:rect>
                      <v:rect id="Rectangle 6" o:spid="_x0000_s1034" style="position:absolute;left:73897;top:-84352;width:42144;height:18993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td7cQA&#10;AADaAAAADwAAAGRycy9kb3ducmV2LnhtbESPT2vCQBTE74LfYXlCb2ZjESupq4gg8VKhSS09vmZf&#10;/mD2bZrdaPrtu4VCj8PM/IbZ7EbTihv1rrGsYBHFIIgLqxuuFLzlx/kahPPIGlvLpOCbHOy208kG&#10;E23v/Eq3zFciQNglqKD2vkukdEVNBl1kO+LglbY36IPsK6l7vAe4aeVjHK+kwYbDQo0dHWoqrtlg&#10;FFwW+fCeuvMnf5RfT8sXn57LKlXqYTbun0F4Gv1/+K990gpW8Hsl3AC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LXe3EAAAA2gAAAA8AAAAAAAAAAAAAAAAAmAIAAGRycy9k&#10;b3ducmV2LnhtbFBLBQYAAAAABAAEAPUAAACJAwAAAAA=&#10;" filled="f" stroked="f">
                        <v:textbox inset="0,0,0,0">
                          <w:txbxContent>
                            <w:p w:rsidR="00366641" w:rsidRPr="001F2290" w:rsidRDefault="00366641" w:rsidP="00E16900">
                              <w:pPr>
                                <w:spacing w:after="160" w:line="259" w:lineRule="auto"/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  <w:r w:rsidRPr="001F2290">
                                <w:rPr>
                                  <w:b/>
                                  <w:color w:val="000000" w:themeColor="text1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E16900" w:rsidRPr="00030F08" w:rsidRDefault="00E16900" w:rsidP="00366641">
            <w:pPr>
              <w:spacing w:after="0" w:line="259" w:lineRule="auto"/>
              <w:ind w:right="36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22"/>
              </w:rPr>
              <w:t>Corrective Action</w:t>
            </w:r>
            <w:r w:rsidRPr="00030F08">
              <w:rPr>
                <w:b/>
                <w:color w:val="000000" w:themeColor="text1"/>
                <w:sz w:val="16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E16900" w:rsidRPr="00030F08" w:rsidRDefault="00E16900" w:rsidP="00366641">
            <w:pPr>
              <w:spacing w:after="0" w:line="259" w:lineRule="auto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16"/>
              </w:rPr>
              <w:t>Corrected at time of inspection</w:t>
            </w:r>
            <w:r w:rsidRPr="00030F08">
              <w:rPr>
                <w:b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E16900" w:rsidRPr="00030F08" w:rsidRDefault="00E16900" w:rsidP="00366641">
            <w:pPr>
              <w:spacing w:after="0" w:line="259" w:lineRule="auto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16"/>
              </w:rPr>
              <w:t xml:space="preserve">Date Complete </w:t>
            </w:r>
          </w:p>
        </w:tc>
      </w:tr>
      <w:tr w:rsidR="00E16900" w:rsidTr="00366641">
        <w:trPr>
          <w:trHeight w:val="278"/>
        </w:trPr>
        <w:tc>
          <w:tcPr>
            <w:tcW w:w="109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16900" w:rsidRDefault="00E16900" w:rsidP="0030024F">
            <w:pPr>
              <w:spacing w:after="0" w:line="259" w:lineRule="auto"/>
              <w:ind w:left="2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Housekeeping and Ventilation </w:t>
            </w:r>
            <w:r>
              <w:rPr>
                <w:sz w:val="22"/>
              </w:rPr>
              <w:t xml:space="preserve"> </w:t>
            </w:r>
          </w:p>
        </w:tc>
      </w:tr>
      <w:tr w:rsidR="00C2595A" w:rsidTr="00941C04">
        <w:trPr>
          <w:trHeight w:val="250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196" w:hanging="180"/>
              <w:jc w:val="left"/>
            </w:pPr>
            <w:r>
              <w:rPr>
                <w:sz w:val="22"/>
              </w:rPr>
              <w:t>1.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all worksites clean and orderly? </w:t>
            </w:r>
          </w:p>
        </w:tc>
        <w:sdt>
          <w:sdtPr>
            <w:rPr>
              <w:b/>
              <w:bCs/>
              <w:color w:val="000000" w:themeColor="text1"/>
            </w:rPr>
            <w:id w:val="-17546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363754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2057458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2102333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196" w:hanging="180"/>
              <w:jc w:val="left"/>
            </w:pPr>
            <w:r>
              <w:rPr>
                <w:sz w:val="22"/>
              </w:rPr>
              <w:t>2.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waste containers kept clean and emptied daily? </w:t>
            </w:r>
          </w:p>
        </w:tc>
        <w:sdt>
          <w:sdtPr>
            <w:rPr>
              <w:b/>
              <w:bCs/>
              <w:color w:val="000000" w:themeColor="text1"/>
            </w:rPr>
            <w:id w:val="1785067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852220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63754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011213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CA6127">
        <w:trPr>
          <w:trHeight w:val="250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196" w:hanging="180"/>
              <w:jc w:val="left"/>
            </w:pPr>
            <w:r>
              <w:rPr>
                <w:sz w:val="22"/>
              </w:rPr>
              <w:t>3.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Is food kept in the designated area at all times? </w:t>
            </w:r>
          </w:p>
        </w:tc>
        <w:sdt>
          <w:sdtPr>
            <w:rPr>
              <w:b/>
              <w:bCs/>
              <w:color w:val="000000" w:themeColor="text1"/>
            </w:rPr>
            <w:id w:val="19500504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437336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691131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2129612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196" w:hanging="180"/>
              <w:jc w:val="left"/>
            </w:pPr>
            <w:r>
              <w:rPr>
                <w:sz w:val="22"/>
              </w:rPr>
              <w:t>4.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all cabinets and shelves secured or anchored? </w:t>
            </w:r>
          </w:p>
        </w:tc>
        <w:sdt>
          <w:sdtPr>
            <w:rPr>
              <w:b/>
              <w:bCs/>
              <w:color w:val="000000" w:themeColor="text1"/>
            </w:rPr>
            <w:id w:val="-8034637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502090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932934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689415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278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196" w:right="62" w:hanging="180"/>
              <w:jc w:val="left"/>
            </w:pPr>
            <w:r>
              <w:rPr>
                <w:sz w:val="22"/>
              </w:rPr>
              <w:t>5.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all machines secured or anchored? </w:t>
            </w:r>
          </w:p>
        </w:tc>
        <w:sdt>
          <w:sdtPr>
            <w:rPr>
              <w:b/>
              <w:bCs/>
              <w:color w:val="000000" w:themeColor="text1"/>
            </w:rPr>
            <w:id w:val="-189998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6585289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74647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898586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278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196" w:hanging="180"/>
              <w:jc w:val="left"/>
            </w:pPr>
            <w:r>
              <w:rPr>
                <w:sz w:val="22"/>
              </w:rPr>
              <w:t>6.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floors in good condition and kept dry? </w:t>
            </w:r>
          </w:p>
        </w:tc>
        <w:sdt>
          <w:sdtPr>
            <w:rPr>
              <w:b/>
              <w:bCs/>
              <w:color w:val="000000" w:themeColor="text1"/>
            </w:rPr>
            <w:id w:val="-621158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8823661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4662022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068954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196" w:hanging="180"/>
              <w:jc w:val="left"/>
            </w:pPr>
            <w:r>
              <w:rPr>
                <w:sz w:val="22"/>
              </w:rPr>
              <w:t>7.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all light fixtures adequate and functioning properly? </w:t>
            </w:r>
          </w:p>
        </w:tc>
        <w:sdt>
          <w:sdtPr>
            <w:rPr>
              <w:b/>
              <w:bCs/>
              <w:color w:val="000000" w:themeColor="text1"/>
            </w:rPr>
            <w:id w:val="-13982822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9744874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989239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21110295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196" w:hanging="180"/>
              <w:jc w:val="left"/>
            </w:pPr>
            <w:r>
              <w:rPr>
                <w:sz w:val="22"/>
              </w:rPr>
              <w:t>8.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Is the ventilation system adequate for the work being performed? </w:t>
            </w:r>
          </w:p>
        </w:tc>
        <w:sdt>
          <w:sdtPr>
            <w:rPr>
              <w:b/>
              <w:bCs/>
              <w:color w:val="000000" w:themeColor="text1"/>
            </w:rPr>
            <w:id w:val="848914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769360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333886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900678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941C04">
        <w:trPr>
          <w:trHeight w:val="278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196" w:hanging="180"/>
              <w:jc w:val="left"/>
            </w:pPr>
            <w:r>
              <w:rPr>
                <w:sz w:val="22"/>
              </w:rPr>
              <w:t>9.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filters changed routinely? </w:t>
            </w:r>
          </w:p>
        </w:tc>
        <w:sdt>
          <w:sdtPr>
            <w:rPr>
              <w:b/>
              <w:bCs/>
              <w:color w:val="000000" w:themeColor="text1"/>
            </w:rPr>
            <w:id w:val="4563776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76061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888535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584053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30024F" w:rsidTr="00366641">
        <w:trPr>
          <w:trHeight w:val="278"/>
        </w:trPr>
        <w:tc>
          <w:tcPr>
            <w:tcW w:w="109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0024F" w:rsidRDefault="0030024F" w:rsidP="0030024F">
            <w:pPr>
              <w:spacing w:after="0" w:line="259" w:lineRule="auto"/>
              <w:ind w:left="20"/>
              <w:jc w:val="left"/>
            </w:pPr>
            <w:r>
              <w:rPr>
                <w:b/>
                <w:sz w:val="22"/>
              </w:rPr>
              <w:t xml:space="preserve">Electrical Safety </w:t>
            </w:r>
            <w:r>
              <w:rPr>
                <w:sz w:val="22"/>
              </w:rPr>
              <w:t xml:space="preserve"> </w:t>
            </w:r>
          </w:p>
        </w:tc>
      </w:tr>
      <w:tr w:rsidR="00C2595A" w:rsidTr="00123CEB">
        <w:trPr>
          <w:trHeight w:val="569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196" w:hanging="180"/>
              <w:jc w:val="left"/>
            </w:pPr>
            <w:r>
              <w:rPr>
                <w:sz w:val="22"/>
              </w:rPr>
              <w:t>1.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all plugs, cords, and panels enclosed, free from splices with insulation in good condition? </w:t>
            </w:r>
          </w:p>
        </w:tc>
        <w:sdt>
          <w:sdtPr>
            <w:rPr>
              <w:b/>
              <w:bCs/>
              <w:color w:val="000000" w:themeColor="text1"/>
            </w:rPr>
            <w:id w:val="617495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313562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456482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669792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196" w:hanging="180"/>
              <w:jc w:val="left"/>
            </w:pPr>
            <w:r>
              <w:rPr>
                <w:sz w:val="22"/>
              </w:rPr>
              <w:t>2.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Do all extension cords have grounding conductors? </w:t>
            </w:r>
          </w:p>
        </w:tc>
        <w:sdt>
          <w:sdtPr>
            <w:rPr>
              <w:b/>
              <w:bCs/>
              <w:color w:val="000000" w:themeColor="text1"/>
            </w:rPr>
            <w:id w:val="-1945681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373851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5058772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0401257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196" w:right="27" w:hanging="180"/>
              <w:jc w:val="left"/>
            </w:pPr>
            <w:r>
              <w:rPr>
                <w:sz w:val="22"/>
              </w:rPr>
              <w:t>3.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extension cords used only temporarily? Never link cords together! </w:t>
            </w:r>
          </w:p>
        </w:tc>
        <w:sdt>
          <w:sdtPr>
            <w:rPr>
              <w:b/>
              <w:bCs/>
              <w:color w:val="000000" w:themeColor="text1"/>
            </w:rPr>
            <w:id w:val="18680985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255674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30500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535618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196" w:hanging="180"/>
              <w:jc w:val="left"/>
            </w:pPr>
            <w:r>
              <w:rPr>
                <w:sz w:val="22"/>
              </w:rPr>
              <w:t>4.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 w:rsidR="005A5AE6">
              <w:rPr>
                <w:sz w:val="22"/>
              </w:rPr>
              <w:t>Are</w:t>
            </w:r>
            <w:r>
              <w:rPr>
                <w:sz w:val="22"/>
              </w:rPr>
              <w:t xml:space="preserve"> cords secured so they do not run across pathways, under doors or the walls? </w:t>
            </w:r>
          </w:p>
        </w:tc>
        <w:sdt>
          <w:sdtPr>
            <w:rPr>
              <w:b/>
              <w:bCs/>
              <w:color w:val="000000" w:themeColor="text1"/>
            </w:rPr>
            <w:id w:val="6854063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262224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2020916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2103993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196" w:hanging="180"/>
              <w:jc w:val="left"/>
            </w:pPr>
            <w:r>
              <w:rPr>
                <w:sz w:val="22"/>
              </w:rPr>
              <w:t>5.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Is the breaker panel accessible with labels identifying the function of each switch? </w:t>
            </w:r>
          </w:p>
        </w:tc>
        <w:sdt>
          <w:sdtPr>
            <w:rPr>
              <w:b/>
              <w:bCs/>
              <w:color w:val="000000" w:themeColor="text1"/>
            </w:rPr>
            <w:id w:val="-1700543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487903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355151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5224716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196" w:hanging="180"/>
              <w:jc w:val="left"/>
            </w:pPr>
            <w:r>
              <w:rPr>
                <w:sz w:val="22"/>
              </w:rPr>
              <w:t>6.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ground fault circuit interrupters available for use in wet areas? </w:t>
            </w:r>
          </w:p>
        </w:tc>
        <w:sdt>
          <w:sdtPr>
            <w:rPr>
              <w:b/>
              <w:bCs/>
              <w:color w:val="000000" w:themeColor="text1"/>
            </w:rPr>
            <w:id w:val="91568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167087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3173775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057556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941C04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F1EB4">
            <w:pPr>
              <w:spacing w:after="0" w:line="259" w:lineRule="auto"/>
              <w:ind w:left="201" w:hanging="187"/>
              <w:jc w:val="left"/>
            </w:pPr>
            <w:r>
              <w:rPr>
                <w:sz w:val="22"/>
              </w:rPr>
              <w:t>7.</w:t>
            </w:r>
            <w:r w:rsidR="00CF1EB4"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hand-tools effectively grounded or an approved double insulated type? </w:t>
            </w:r>
          </w:p>
        </w:tc>
        <w:sdt>
          <w:sdtPr>
            <w:rPr>
              <w:b/>
              <w:bCs/>
              <w:color w:val="000000" w:themeColor="text1"/>
            </w:rPr>
            <w:id w:val="-976228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876233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611025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32509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2"/>
              <w:jc w:val="left"/>
            </w:pPr>
            <w:r>
              <w:rPr>
                <w:sz w:val="22"/>
              </w:rPr>
              <w:t xml:space="preserve"> </w:t>
            </w:r>
          </w:p>
        </w:tc>
      </w:tr>
    </w:tbl>
    <w:p w:rsidR="00B07A36" w:rsidRDefault="00B07A36">
      <w:pPr>
        <w:spacing w:after="0" w:line="259" w:lineRule="auto"/>
        <w:ind w:left="-720" w:right="5049"/>
        <w:jc w:val="left"/>
      </w:pPr>
    </w:p>
    <w:p w:rsidR="00941C04" w:rsidRDefault="00941C04">
      <w:pPr>
        <w:spacing w:after="0" w:line="259" w:lineRule="auto"/>
        <w:ind w:left="-720" w:right="5049"/>
        <w:jc w:val="left"/>
      </w:pPr>
    </w:p>
    <w:p w:rsidR="00941C04" w:rsidRDefault="00941C04">
      <w:pPr>
        <w:spacing w:after="0" w:line="259" w:lineRule="auto"/>
        <w:ind w:left="-720" w:right="5049"/>
        <w:jc w:val="left"/>
      </w:pPr>
    </w:p>
    <w:p w:rsidR="00941C04" w:rsidRDefault="00941C04">
      <w:pPr>
        <w:spacing w:after="0" w:line="259" w:lineRule="auto"/>
        <w:ind w:left="-720" w:right="5049"/>
        <w:jc w:val="left"/>
      </w:pPr>
    </w:p>
    <w:p w:rsidR="00941C04" w:rsidRDefault="00941C04">
      <w:pPr>
        <w:spacing w:after="0" w:line="259" w:lineRule="auto"/>
        <w:ind w:left="-720" w:right="5049"/>
        <w:jc w:val="left"/>
      </w:pPr>
    </w:p>
    <w:tbl>
      <w:tblPr>
        <w:tblStyle w:val="TableGrid"/>
        <w:tblW w:w="10906" w:type="dxa"/>
        <w:tblInd w:w="-107" w:type="dxa"/>
        <w:tblCellMar>
          <w:top w:w="44" w:type="dxa"/>
          <w:left w:w="86" w:type="dxa"/>
          <w:right w:w="49" w:type="dxa"/>
        </w:tblCellMar>
        <w:tblLook w:val="04A0" w:firstRow="1" w:lastRow="0" w:firstColumn="1" w:lastColumn="0" w:noHBand="0" w:noVBand="1"/>
      </w:tblPr>
      <w:tblGrid>
        <w:gridCol w:w="4787"/>
        <w:gridCol w:w="360"/>
        <w:gridCol w:w="360"/>
        <w:gridCol w:w="360"/>
        <w:gridCol w:w="3060"/>
        <w:gridCol w:w="1080"/>
        <w:gridCol w:w="899"/>
      </w:tblGrid>
      <w:tr w:rsidR="00030F08" w:rsidRPr="00030F08" w:rsidTr="00030F08">
        <w:trPr>
          <w:trHeight w:val="578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B07A36" w:rsidRPr="00030F08" w:rsidRDefault="00941C04">
            <w:pPr>
              <w:spacing w:after="0" w:line="259" w:lineRule="auto"/>
              <w:ind w:left="20"/>
              <w:jc w:val="left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22"/>
              </w:rPr>
              <w:lastRenderedPageBreak/>
              <w:t xml:space="preserve">INSPECTION ITEMS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B07A36" w:rsidRPr="00030F08" w:rsidRDefault="00941C04">
            <w:pPr>
              <w:spacing w:after="0" w:line="259" w:lineRule="auto"/>
              <w:ind w:left="36"/>
              <w:jc w:val="left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22"/>
              </w:rPr>
              <w:t xml:space="preserve">Y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B07A36" w:rsidRPr="00030F08" w:rsidRDefault="00941C04">
            <w:pPr>
              <w:spacing w:after="0" w:line="259" w:lineRule="auto"/>
              <w:ind w:left="22"/>
              <w:jc w:val="left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22"/>
              </w:rPr>
              <w:t xml:space="preserve">N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B07A36" w:rsidRPr="00030F08" w:rsidRDefault="00941C04">
            <w:pPr>
              <w:spacing w:after="0" w:line="259" w:lineRule="auto"/>
              <w:jc w:val="left"/>
              <w:rPr>
                <w:color w:val="000000" w:themeColor="text1"/>
              </w:rPr>
            </w:pPr>
            <w:r w:rsidRPr="00030F08">
              <w:rPr>
                <w:noProof/>
                <w:color w:val="000000" w:themeColor="text1"/>
                <w:sz w:val="22"/>
              </w:rPr>
              <mc:AlternateContent>
                <mc:Choice Requires="wpg">
                  <w:drawing>
                    <wp:inline distT="0" distB="0" distL="0" distR="0" wp14:anchorId="2CF36980" wp14:editId="11230EC5">
                      <wp:extent cx="142810" cy="267938"/>
                      <wp:effectExtent l="0" t="0" r="0" b="0"/>
                      <wp:docPr id="23848" name="Group 238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-46649"/>
                                <a:ext cx="189938" cy="314587"/>
                                <a:chOff x="0" y="-46649"/>
                                <a:chExt cx="189938" cy="314587"/>
                              </a:xfrm>
                            </wpg:grpSpPr>
                            <wps:wsp>
                              <wps:cNvPr id="1957" name="Rectangle 1957"/>
                              <wps:cNvSpPr/>
                              <wps:spPr>
                                <a:xfrm rot="16200001">
                                  <a:off x="-62324" y="15676"/>
                                  <a:ext cx="314587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66641" w:rsidRPr="001F2290" w:rsidRDefault="00366641">
                                    <w:pPr>
                                      <w:spacing w:after="160" w:line="259" w:lineRule="auto"/>
                                      <w:jc w:val="left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1F2290">
                                      <w:rPr>
                                        <w:b/>
                                        <w:color w:val="000000" w:themeColor="text1"/>
                                        <w:sz w:val="22"/>
                                      </w:rPr>
                                      <w:t>N/A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58" name="Rectangle 1958"/>
                              <wps:cNvSpPr/>
                              <wps:spPr>
                                <a:xfrm rot="-5399999">
                                  <a:off x="73897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66641" w:rsidRDefault="00366641">
                                    <w:pPr>
                                      <w:spacing w:after="160" w:line="259" w:lineRule="auto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color w:val="FFFFFF"/>
                                        <w:sz w:val="2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F36980" id="Group 23848" o:spid="_x0000_s1035" style="width:11.25pt;height:21.1pt;mso-position-horizontal-relative:char;mso-position-vertical-relative:line" coordorigin=",-46649" coordsize="189938,314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">
                      <v:rect id="Rectangle 1957" o:spid="_x0000_s1036" style="position:absolute;left:-62324;top:15676;width:314587;height:18993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AObcQA&#10;AADdAAAADwAAAGRycy9kb3ducmV2LnhtbERPS2sCMRC+F/wPYYTeatbS+liNUoSyvVSoLzyOm9kH&#10;bibrJur6741Q8DYf33Om89ZU4kKNKy0r6PciEMSp1SXnCjbr77cRCOeRNVaWScGNHMxnnZcpxtpe&#10;+Y8uK5+LEMIuRgWF93UspUsLMuh6tiYOXGYbgz7AJpe6wWsIN5V8j6KBNFhyaCiwpkVB6XF1Ngq2&#10;/fV5l7jlgffZafjx65NllidKvXbbrwkIT61/iv/dPzrMH38O4fFNOEH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gDm3EAAAA3QAAAA8AAAAAAAAAAAAAAAAAmAIAAGRycy9k&#10;b3ducmV2LnhtbFBLBQYAAAAABAAEAPUAAACJAwAAAAA=&#10;" filled="f" stroked="f">
                        <v:textbox inset="0,0,0,0">
                          <w:txbxContent>
                            <w:p w:rsidR="00366641" w:rsidRPr="001F2290" w:rsidRDefault="00366641">
                              <w:pPr>
                                <w:spacing w:after="160" w:line="259" w:lineRule="auto"/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  <w:r w:rsidRPr="001F2290">
                                <w:rPr>
                                  <w:b/>
                                  <w:color w:val="000000" w:themeColor="text1"/>
                                  <w:sz w:val="22"/>
                                </w:rPr>
                                <w:t>N/A</w:t>
                              </w:r>
                            </w:p>
                          </w:txbxContent>
                        </v:textbox>
                      </v:rect>
                      <v:rect id="Rectangle 1958" o:spid="_x0000_s1037" style="position:absolute;left:73897;top:-84352;width:42144;height:18993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+aH8cA&#10;AADdAAAADwAAAGRycy9kb3ducmV2LnhtbESPT08CQQzF7yZ+h0lJvMksREEXBkJMzHqRREDDsex0&#10;/8SdzrozwPLt6YHEW5v3+t6v82XvGnWiLtSeDYyGCSji3NuaSwO77fvjC6gQkS02nsnAhQIsF/d3&#10;c0ytP/MXnTaxVBLCIUUDVYxtqnXIK3IYhr4lFq3wncMoa1dq2+FZwl2jx0ky0Q5rloYKW3qrKP/d&#10;HJ2B79H2+JOF9YH3xd/06TNm66LMjHkY9KsZqEh9/Dffrj+s4L8+C658IyPox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q/mh/HAAAA3QAAAA8AAAAAAAAAAAAAAAAAmAIAAGRy&#10;cy9kb3ducmV2LnhtbFBLBQYAAAAABAAEAPUAAACMAwAAAAA=&#10;" filled="f" stroked="f">
                        <v:textbox inset="0,0,0,0">
                          <w:txbxContent>
                            <w:p w:rsidR="00366641" w:rsidRDefault="00366641">
                              <w:pPr>
                                <w:spacing w:after="160" w:line="259" w:lineRule="auto"/>
                                <w:jc w:val="left"/>
                              </w:pPr>
                              <w:r>
                                <w:rPr>
                                  <w:b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B07A36" w:rsidRPr="00030F08" w:rsidRDefault="00941C04">
            <w:pPr>
              <w:spacing w:after="0" w:line="259" w:lineRule="auto"/>
              <w:ind w:right="36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22"/>
              </w:rPr>
              <w:t>Corrective Action</w:t>
            </w:r>
            <w:r w:rsidRPr="00030F08">
              <w:rPr>
                <w:b/>
                <w:color w:val="000000" w:themeColor="text1"/>
                <w:sz w:val="16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B07A36" w:rsidRPr="00030F08" w:rsidRDefault="00941C04">
            <w:pPr>
              <w:spacing w:after="0" w:line="259" w:lineRule="auto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16"/>
              </w:rPr>
              <w:t>Corrected at time of inspection</w:t>
            </w:r>
            <w:r w:rsidRPr="00030F08">
              <w:rPr>
                <w:b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B07A36" w:rsidRPr="00030F08" w:rsidRDefault="00941C04">
            <w:pPr>
              <w:spacing w:after="0" w:line="259" w:lineRule="auto"/>
              <w:rPr>
                <w:color w:val="000000" w:themeColor="text1"/>
              </w:rPr>
            </w:pPr>
            <w:r w:rsidRPr="00030F08">
              <w:rPr>
                <w:b/>
                <w:color w:val="000000" w:themeColor="text1"/>
                <w:sz w:val="16"/>
              </w:rPr>
              <w:t xml:space="preserve">Date Complete </w:t>
            </w:r>
          </w:p>
        </w:tc>
      </w:tr>
      <w:tr w:rsidR="009A4CC1" w:rsidTr="00630B0A">
        <w:trPr>
          <w:trHeight w:val="243"/>
        </w:trPr>
        <w:tc>
          <w:tcPr>
            <w:tcW w:w="109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A4CC1" w:rsidRDefault="009A4CC1" w:rsidP="009A4CC1">
            <w:pPr>
              <w:spacing w:after="0" w:line="259" w:lineRule="auto"/>
              <w:ind w:left="20"/>
              <w:jc w:val="left"/>
            </w:pPr>
            <w:r>
              <w:rPr>
                <w:b/>
                <w:sz w:val="22"/>
              </w:rPr>
              <w:t xml:space="preserve">Mechanical Safety </w:t>
            </w:r>
            <w:r>
              <w:rPr>
                <w:sz w:val="22"/>
              </w:rPr>
              <w:t xml:space="preserve"> </w:t>
            </w:r>
          </w:p>
        </w:tc>
      </w:tr>
      <w:tr w:rsidR="00C2595A" w:rsidTr="00941C04">
        <w:trPr>
          <w:trHeight w:val="55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941C04" w:rsidP="00123CEB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1.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>Is defective equipment promptly reported, labeled, and repaired?</w:t>
            </w:r>
          </w:p>
        </w:tc>
        <w:sdt>
          <w:sdtPr>
            <w:rPr>
              <w:b/>
              <w:bCs/>
              <w:color w:val="000000" w:themeColor="text1"/>
            </w:rPr>
            <w:id w:val="737979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862978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715725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360405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941C04" w:rsidTr="00E16900">
        <w:trPr>
          <w:trHeight w:val="91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C04" w:rsidRDefault="00941C04" w:rsidP="00123CEB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2.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Do all machines have guards to protect against points of operation, nip points, rotating parts, moving parts, flying chips, sparks, etc.? </w:t>
            </w:r>
          </w:p>
        </w:tc>
        <w:sdt>
          <w:sdtPr>
            <w:rPr>
              <w:b/>
              <w:bCs/>
              <w:color w:val="000000" w:themeColor="text1"/>
            </w:rPr>
            <w:id w:val="225586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941C04" w:rsidRDefault="00713D77" w:rsidP="00941C04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845519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941C04" w:rsidRDefault="00713D77" w:rsidP="00941C04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0296095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941C04" w:rsidRDefault="00713D77" w:rsidP="00941C04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C04" w:rsidRDefault="00941C04" w:rsidP="00941C04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422106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941C04" w:rsidRDefault="00713D77" w:rsidP="00941C04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C04" w:rsidRDefault="00941C04" w:rsidP="00941C04">
            <w:pPr>
              <w:spacing w:after="0" w:line="259" w:lineRule="auto"/>
              <w:ind w:left="21"/>
              <w:jc w:val="left"/>
              <w:rPr>
                <w:sz w:val="22"/>
              </w:rPr>
            </w:pPr>
          </w:p>
        </w:tc>
      </w:tr>
      <w:tr w:rsidR="00C2595A" w:rsidTr="00CA6127">
        <w:trPr>
          <w:trHeight w:val="394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123CEB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3.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>Are start, stop, emergency and other operating controls within the operator’s reach?</w:t>
            </w:r>
          </w:p>
        </w:tc>
        <w:sdt>
          <w:sdtPr>
            <w:rPr>
              <w:b/>
              <w:bCs/>
              <w:color w:val="000000" w:themeColor="text1"/>
            </w:rPr>
            <w:id w:val="136463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2118206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165366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484381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81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123CEB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4.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>Are written standard operating procedures (SOPs</w:t>
            </w:r>
            <w:r w:rsidR="005A5AE6">
              <w:rPr>
                <w:sz w:val="22"/>
              </w:rPr>
              <w:t xml:space="preserve"> and checklists</w:t>
            </w:r>
            <w:r>
              <w:rPr>
                <w:sz w:val="22"/>
              </w:rPr>
              <w:t xml:space="preserve">) for each machine available and executed by all employees? </w:t>
            </w:r>
          </w:p>
        </w:tc>
        <w:sdt>
          <w:sdtPr>
            <w:rPr>
              <w:b/>
              <w:bCs/>
              <w:color w:val="000000" w:themeColor="text1"/>
            </w:rPr>
            <w:id w:val="-808480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486276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4516272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4532403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217017">
        <w:trPr>
          <w:trHeight w:val="342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123CEB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5.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>Are machines regularly cleaned</w:t>
            </w:r>
            <w:r w:rsidR="00630B0A">
              <w:rPr>
                <w:sz w:val="22"/>
              </w:rPr>
              <w:t>, repaired,</w:t>
            </w:r>
            <w:r>
              <w:rPr>
                <w:sz w:val="22"/>
              </w:rPr>
              <w:t xml:space="preserve"> and maintained</w:t>
            </w:r>
            <w:r w:rsidR="00630B0A">
              <w:rPr>
                <w:sz w:val="22"/>
              </w:rPr>
              <w:t xml:space="preserve"> by authorized employees</w:t>
            </w:r>
            <w:r>
              <w:rPr>
                <w:sz w:val="22"/>
              </w:rPr>
              <w:t xml:space="preserve">? </w:t>
            </w:r>
          </w:p>
        </w:tc>
        <w:sdt>
          <w:sdtPr>
            <w:rPr>
              <w:b/>
              <w:bCs/>
              <w:color w:val="000000" w:themeColor="text1"/>
            </w:rPr>
            <w:id w:val="-12472581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145163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990940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440304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123CEB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6.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maintenance records, calibrations, certifications of each machine kept on file? </w:t>
            </w:r>
          </w:p>
        </w:tc>
        <w:sdt>
          <w:sdtPr>
            <w:rPr>
              <w:b/>
              <w:bCs/>
              <w:color w:val="000000" w:themeColor="text1"/>
            </w:rPr>
            <w:id w:val="-19532410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532114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748112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1112485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7708EC" w:rsidTr="00366641">
        <w:trPr>
          <w:trHeight w:val="278"/>
        </w:trPr>
        <w:tc>
          <w:tcPr>
            <w:tcW w:w="109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708EC" w:rsidRDefault="007708EC" w:rsidP="007708EC">
            <w:pPr>
              <w:spacing w:after="0" w:line="259" w:lineRule="auto"/>
              <w:ind w:left="20"/>
              <w:jc w:val="left"/>
            </w:pPr>
            <w:r>
              <w:rPr>
                <w:b/>
                <w:sz w:val="22"/>
              </w:rPr>
              <w:t>Portable Tools</w:t>
            </w: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123CEB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1.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all electrical hand tools in good operating condition? </w:t>
            </w:r>
          </w:p>
        </w:tc>
        <w:sdt>
          <w:sdtPr>
            <w:rPr>
              <w:b/>
              <w:bCs/>
              <w:color w:val="000000" w:themeColor="text1"/>
            </w:rPr>
            <w:id w:val="-1865895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525278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848252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65958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630B0A">
        <w:trPr>
          <w:trHeight w:val="38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123CEB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2.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tools free from cracks and broken parts? </w:t>
            </w:r>
          </w:p>
        </w:tc>
        <w:sdt>
          <w:sdtPr>
            <w:rPr>
              <w:b/>
              <w:bCs/>
              <w:color w:val="000000" w:themeColor="text1"/>
            </w:rPr>
            <w:id w:val="2056201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276908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268396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767274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217017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3.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ladders free from dents, splinters, grease, </w:t>
            </w:r>
            <w:r w:rsidR="00217017">
              <w:rPr>
                <w:sz w:val="22"/>
              </w:rPr>
              <w:t>and dirt</w:t>
            </w:r>
            <w:r>
              <w:rPr>
                <w:sz w:val="22"/>
              </w:rPr>
              <w:t xml:space="preserve">? </w:t>
            </w:r>
          </w:p>
        </w:tc>
        <w:sdt>
          <w:sdtPr>
            <w:rPr>
              <w:b/>
              <w:bCs/>
              <w:color w:val="000000" w:themeColor="text1"/>
            </w:rPr>
            <w:id w:val="353079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7291436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284956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511960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278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123CEB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4.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Do the spreaders lock in place? </w:t>
            </w:r>
          </w:p>
        </w:tc>
        <w:sdt>
          <w:sdtPr>
            <w:rPr>
              <w:b/>
              <w:bCs/>
              <w:color w:val="000000" w:themeColor="text1"/>
            </w:rPr>
            <w:id w:val="-1165398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1913834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395426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143032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123CEB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5.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all safety feet on the ladder in good condition? </w:t>
            </w:r>
          </w:p>
        </w:tc>
        <w:sdt>
          <w:sdtPr>
            <w:rPr>
              <w:b/>
              <w:bCs/>
              <w:color w:val="000000" w:themeColor="text1"/>
            </w:rPr>
            <w:id w:val="11427805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181776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2147265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510492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123CEB">
        <w:trPr>
          <w:trHeight w:val="353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123CEB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6.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only approved welding equipment used? </w:t>
            </w:r>
          </w:p>
        </w:tc>
        <w:sdt>
          <w:sdtPr>
            <w:rPr>
              <w:b/>
              <w:bCs/>
              <w:color w:val="000000" w:themeColor="text1"/>
            </w:rPr>
            <w:id w:val="-1207555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262286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389768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250803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123CEB">
        <w:trPr>
          <w:trHeight w:val="31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123CEB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7.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all welding equipment properly insulated? </w:t>
            </w:r>
          </w:p>
        </w:tc>
        <w:sdt>
          <w:sdtPr>
            <w:rPr>
              <w:b/>
              <w:bCs/>
              <w:color w:val="000000" w:themeColor="text1"/>
            </w:rPr>
            <w:id w:val="10208187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607010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383869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648739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123CEB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8.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fuel gas hoses red, oxygen green, and inert gas black? </w:t>
            </w:r>
          </w:p>
        </w:tc>
        <w:sdt>
          <w:sdtPr>
            <w:rPr>
              <w:b/>
              <w:bCs/>
              <w:color w:val="000000" w:themeColor="text1"/>
            </w:rPr>
            <w:id w:val="15990555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51257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1138666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348266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630B0A">
        <w:trPr>
          <w:trHeight w:val="333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123CEB">
            <w:pPr>
              <w:spacing w:after="0" w:line="259" w:lineRule="auto"/>
              <w:ind w:left="286" w:hanging="270"/>
              <w:jc w:val="left"/>
            </w:pPr>
            <w:r>
              <w:rPr>
                <w:sz w:val="22"/>
              </w:rPr>
              <w:t>9.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cylinders legibly marked? </w:t>
            </w:r>
          </w:p>
        </w:tc>
        <w:sdt>
          <w:sdtPr>
            <w:rPr>
              <w:b/>
              <w:bCs/>
              <w:color w:val="000000" w:themeColor="text1"/>
            </w:rPr>
            <w:id w:val="-1110126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7369353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2898225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1670159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C2595A" w:rsidTr="00123CEB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123CEB">
            <w:pPr>
              <w:spacing w:after="0" w:line="259" w:lineRule="auto"/>
              <w:ind w:left="286" w:right="55" w:hanging="270"/>
              <w:jc w:val="left"/>
            </w:pPr>
            <w:r>
              <w:rPr>
                <w:sz w:val="22"/>
              </w:rPr>
              <w:t>10.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cylinders and hoses free from cracks or dents? </w:t>
            </w:r>
          </w:p>
        </w:tc>
        <w:sdt>
          <w:sdtPr>
            <w:rPr>
              <w:b/>
              <w:bCs/>
              <w:color w:val="000000" w:themeColor="text1"/>
            </w:rPr>
            <w:id w:val="1241137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171680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930801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9378709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2595A" w:rsidRDefault="00713D77" w:rsidP="00C2595A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5A" w:rsidRDefault="00C2595A" w:rsidP="00C2595A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B102B8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B8" w:rsidRDefault="00B102B8" w:rsidP="00123CEB">
            <w:pPr>
              <w:spacing w:after="0" w:line="259" w:lineRule="auto"/>
              <w:ind w:left="286" w:right="55" w:hanging="270"/>
              <w:jc w:val="left"/>
              <w:rPr>
                <w:sz w:val="22"/>
              </w:rPr>
            </w:pPr>
            <w:r>
              <w:rPr>
                <w:sz w:val="22"/>
              </w:rPr>
              <w:t>11. Are cylinders secured upright with a double chain and value protector caps?</w:t>
            </w:r>
          </w:p>
        </w:tc>
        <w:sdt>
          <w:sdtPr>
            <w:rPr>
              <w:b/>
              <w:bCs/>
              <w:color w:val="000000" w:themeColor="text1"/>
            </w:rPr>
            <w:id w:val="1300341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B102B8" w:rsidRDefault="00713D77" w:rsidP="00B102B8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983373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B102B8" w:rsidRDefault="00713D77" w:rsidP="00B102B8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66443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B102B8" w:rsidRDefault="00713D77" w:rsidP="00B102B8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B8" w:rsidRDefault="00B102B8" w:rsidP="00B102B8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681863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B102B8" w:rsidRDefault="00713D77" w:rsidP="00B102B8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B8" w:rsidRDefault="00B102B8" w:rsidP="00B102B8">
            <w:pPr>
              <w:spacing w:after="0" w:line="259" w:lineRule="auto"/>
              <w:ind w:left="21"/>
              <w:jc w:val="left"/>
              <w:rPr>
                <w:sz w:val="22"/>
              </w:rPr>
            </w:pPr>
          </w:p>
        </w:tc>
      </w:tr>
    </w:tbl>
    <w:p w:rsidR="00630B0A" w:rsidRDefault="00630B0A" w:rsidP="002C26A0">
      <w:pPr>
        <w:spacing w:after="217" w:line="259" w:lineRule="auto"/>
        <w:jc w:val="both"/>
      </w:pPr>
    </w:p>
    <w:p w:rsidR="00630B0A" w:rsidRDefault="00630B0A">
      <w:pPr>
        <w:spacing w:after="217" w:line="259" w:lineRule="auto"/>
        <w:ind w:left="85"/>
      </w:pPr>
    </w:p>
    <w:p w:rsidR="00630B0A" w:rsidRDefault="00630B0A" w:rsidP="002C26A0">
      <w:pPr>
        <w:spacing w:after="217" w:line="259" w:lineRule="auto"/>
        <w:jc w:val="both"/>
      </w:pPr>
    </w:p>
    <w:tbl>
      <w:tblPr>
        <w:tblStyle w:val="TableGrid"/>
        <w:tblpPr w:vertAnchor="page" w:horzAnchor="page" w:tblpX="613" w:tblpY="1264"/>
        <w:tblOverlap w:val="never"/>
        <w:tblW w:w="10906" w:type="dxa"/>
        <w:tblInd w:w="0" w:type="dxa"/>
        <w:tblCellMar>
          <w:top w:w="44" w:type="dxa"/>
          <w:left w:w="86" w:type="dxa"/>
          <w:right w:w="49" w:type="dxa"/>
        </w:tblCellMar>
        <w:tblLook w:val="04A0" w:firstRow="1" w:lastRow="0" w:firstColumn="1" w:lastColumn="0" w:noHBand="0" w:noVBand="1"/>
      </w:tblPr>
      <w:tblGrid>
        <w:gridCol w:w="4787"/>
        <w:gridCol w:w="360"/>
        <w:gridCol w:w="360"/>
        <w:gridCol w:w="360"/>
        <w:gridCol w:w="3060"/>
        <w:gridCol w:w="1080"/>
        <w:gridCol w:w="899"/>
      </w:tblGrid>
      <w:tr w:rsidR="00630B0A" w:rsidRPr="001F2290" w:rsidTr="00030F08">
        <w:trPr>
          <w:trHeight w:val="573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630B0A" w:rsidRPr="001F2290" w:rsidRDefault="00630B0A" w:rsidP="00366641">
            <w:pPr>
              <w:spacing w:after="0" w:line="259" w:lineRule="auto"/>
              <w:ind w:left="20"/>
              <w:jc w:val="left"/>
              <w:rPr>
                <w:color w:val="000000" w:themeColor="text1"/>
              </w:rPr>
            </w:pPr>
            <w:r w:rsidRPr="001F2290">
              <w:rPr>
                <w:b/>
                <w:color w:val="000000" w:themeColor="text1"/>
                <w:sz w:val="22"/>
              </w:rPr>
              <w:t xml:space="preserve">INSPECTION ITEMS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630B0A" w:rsidRPr="001F2290" w:rsidRDefault="00630B0A" w:rsidP="00366641">
            <w:pPr>
              <w:spacing w:after="0" w:line="259" w:lineRule="auto"/>
              <w:ind w:left="36"/>
              <w:jc w:val="left"/>
              <w:rPr>
                <w:color w:val="000000" w:themeColor="text1"/>
              </w:rPr>
            </w:pPr>
            <w:r w:rsidRPr="001F2290">
              <w:rPr>
                <w:b/>
                <w:color w:val="000000" w:themeColor="text1"/>
                <w:sz w:val="22"/>
              </w:rPr>
              <w:t xml:space="preserve">Y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630B0A" w:rsidRPr="001F2290" w:rsidRDefault="00630B0A" w:rsidP="00366641">
            <w:pPr>
              <w:spacing w:after="0" w:line="259" w:lineRule="auto"/>
              <w:ind w:left="22"/>
              <w:jc w:val="left"/>
              <w:rPr>
                <w:color w:val="000000" w:themeColor="text1"/>
              </w:rPr>
            </w:pPr>
            <w:r w:rsidRPr="001F2290">
              <w:rPr>
                <w:b/>
                <w:color w:val="000000" w:themeColor="text1"/>
                <w:sz w:val="22"/>
              </w:rPr>
              <w:t xml:space="preserve">N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630B0A" w:rsidRPr="001F2290" w:rsidRDefault="00630B0A" w:rsidP="00366641">
            <w:pPr>
              <w:spacing w:after="0" w:line="259" w:lineRule="auto"/>
              <w:jc w:val="left"/>
              <w:rPr>
                <w:color w:val="000000" w:themeColor="text1"/>
              </w:rPr>
            </w:pPr>
            <w:r w:rsidRPr="001F2290">
              <w:rPr>
                <w:noProof/>
                <w:color w:val="000000" w:themeColor="text1"/>
                <w:sz w:val="22"/>
              </w:rPr>
              <mc:AlternateContent>
                <mc:Choice Requires="wpg">
                  <w:drawing>
                    <wp:inline distT="0" distB="0" distL="0" distR="0" wp14:anchorId="14AC030E" wp14:editId="25FDF3AC">
                      <wp:extent cx="142810" cy="267938"/>
                      <wp:effectExtent l="0" t="0" r="0" b="0"/>
                      <wp:docPr id="19496" name="Group 194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267938"/>
                                <a:chOff x="0" y="0"/>
                                <a:chExt cx="142810" cy="267938"/>
                              </a:xfrm>
                            </wpg:grpSpPr>
                            <wps:wsp>
                              <wps:cNvPr id="2868" name="Rectangle 2868"/>
                              <wps:cNvSpPr/>
                              <wps:spPr>
                                <a:xfrm rot="-5399999">
                                  <a:off x="-62324" y="15676"/>
                                  <a:ext cx="314587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66641" w:rsidRPr="001F2290" w:rsidRDefault="00366641" w:rsidP="00630B0A">
                                    <w:pPr>
                                      <w:spacing w:after="160" w:line="259" w:lineRule="auto"/>
                                      <w:jc w:val="left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1F2290">
                                      <w:rPr>
                                        <w:b/>
                                        <w:color w:val="000000" w:themeColor="text1"/>
                                        <w:sz w:val="22"/>
                                      </w:rPr>
                                      <w:t>N/A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69" name="Rectangle 2869"/>
                              <wps:cNvSpPr/>
                              <wps:spPr>
                                <a:xfrm rot="-5399999">
                                  <a:off x="73897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66641" w:rsidRDefault="00366641" w:rsidP="00630B0A">
                                    <w:pPr>
                                      <w:spacing w:after="160" w:line="259" w:lineRule="auto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color w:val="FFFFFF"/>
                                        <w:sz w:val="2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AC030E" id="Group 19496" o:spid="_x0000_s1038" style="width:11.25pt;height:21.1pt;mso-position-horizontal-relative:char;mso-position-vertical-relative:line" coordsize="142810,2679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">
                      <v:rect id="Rectangle 2868" o:spid="_x0000_s1039" style="position:absolute;left:-62324;top:15676;width:314587;height:18993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giLsIA&#10;AADdAAAADwAAAGRycy9kb3ducmV2LnhtbERPy4rCMBTdC/MP4Q7MTlNl0FKNIgND3SioM+Ly2tw+&#10;sLmpTdT692YhuDyc92zRmVrcqHWVZQXDQQSCOLO64kLB3/63H4NwHlljbZkUPMjBYv7Rm2Gi7Z23&#10;dNv5QoQQdgkqKL1vEildVpJBN7ANceBy2xr0AbaF1C3eQ7ip5SiKxtJgxaGhxIZ+SsrOu6tR8D/c&#10;Xw+p25z4mF8m32ufbvIiVerrs1tOQXjq/Fv8cq+0glE8DnPDm/AE5P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WCIuwgAAAN0AAAAPAAAAAAAAAAAAAAAAAJgCAABkcnMvZG93&#10;bnJldi54bWxQSwUGAAAAAAQABAD1AAAAhwMAAAAA&#10;" filled="f" stroked="f">
                        <v:textbox inset="0,0,0,0">
                          <w:txbxContent>
                            <w:p w:rsidR="00366641" w:rsidRPr="001F2290" w:rsidRDefault="00366641" w:rsidP="00630B0A">
                              <w:pPr>
                                <w:spacing w:after="160" w:line="259" w:lineRule="auto"/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  <w:r w:rsidRPr="001F2290">
                                <w:rPr>
                                  <w:b/>
                                  <w:color w:val="000000" w:themeColor="text1"/>
                                  <w:sz w:val="22"/>
                                </w:rPr>
                                <w:t>N/A</w:t>
                              </w:r>
                            </w:p>
                          </w:txbxContent>
                        </v:textbox>
                      </v:rect>
                      <v:rect id="Rectangle 2869" o:spid="_x0000_s1040" style="position:absolute;left:73897;top:-84352;width:42144;height:18993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HtcYA&#10;AADdAAAADwAAAGRycy9kb3ducmV2LnhtbESPT2vCQBTE70K/w/KE3nSjiI3RVYog6aVCtYrHZ/bl&#10;D2bfxuyq6bfvFoQeh5n5DbNYdaYWd2pdZVnBaBiBIM6srrhQ8L3fDGIQziNrrC2Tgh9ysFq+9BaY&#10;aPvgL7rvfCEChF2CCkrvm0RKl5Vk0A1tQxy83LYGfZBtIXWLjwA3tRxH0VQarDgslNjQuqTssrsZ&#10;BYfR/nZM3fbMp/z6Nvn06TYvUqVe+937HISnzv+Hn+0PrWAcT2fw9yY8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SHtcYAAADdAAAADwAAAAAAAAAAAAAAAACYAgAAZHJz&#10;L2Rvd25yZXYueG1sUEsFBgAAAAAEAAQA9QAAAIsDAAAAAA==&#10;" filled="f" stroked="f">
                        <v:textbox inset="0,0,0,0">
                          <w:txbxContent>
                            <w:p w:rsidR="00366641" w:rsidRDefault="00366641" w:rsidP="00630B0A">
                              <w:pPr>
                                <w:spacing w:after="160" w:line="259" w:lineRule="auto"/>
                                <w:jc w:val="left"/>
                              </w:pPr>
                              <w:r>
                                <w:rPr>
                                  <w:b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630B0A" w:rsidRPr="001F2290" w:rsidRDefault="00630B0A" w:rsidP="00366641">
            <w:pPr>
              <w:spacing w:after="0" w:line="259" w:lineRule="auto"/>
              <w:ind w:right="36"/>
              <w:rPr>
                <w:color w:val="000000" w:themeColor="text1"/>
              </w:rPr>
            </w:pPr>
            <w:r w:rsidRPr="001F2290">
              <w:rPr>
                <w:b/>
                <w:color w:val="000000" w:themeColor="text1"/>
                <w:sz w:val="22"/>
              </w:rPr>
              <w:t>Corrective Action</w:t>
            </w:r>
            <w:r w:rsidRPr="001F2290">
              <w:rPr>
                <w:b/>
                <w:color w:val="000000" w:themeColor="text1"/>
                <w:sz w:val="16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630B0A" w:rsidRPr="001F2290" w:rsidRDefault="00630B0A" w:rsidP="00366641">
            <w:pPr>
              <w:spacing w:after="0" w:line="259" w:lineRule="auto"/>
              <w:rPr>
                <w:color w:val="000000" w:themeColor="text1"/>
              </w:rPr>
            </w:pPr>
            <w:r w:rsidRPr="001F2290">
              <w:rPr>
                <w:b/>
                <w:color w:val="000000" w:themeColor="text1"/>
                <w:sz w:val="16"/>
              </w:rPr>
              <w:t>Corrected at time of inspection</w:t>
            </w:r>
            <w:r w:rsidRPr="001F2290">
              <w:rPr>
                <w:b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630B0A" w:rsidRPr="001F2290" w:rsidRDefault="00630B0A" w:rsidP="00366641">
            <w:pPr>
              <w:spacing w:after="0" w:line="259" w:lineRule="auto"/>
              <w:rPr>
                <w:color w:val="000000" w:themeColor="text1"/>
              </w:rPr>
            </w:pPr>
            <w:r w:rsidRPr="001F2290">
              <w:rPr>
                <w:b/>
                <w:color w:val="000000" w:themeColor="text1"/>
                <w:sz w:val="16"/>
              </w:rPr>
              <w:t xml:space="preserve">Date Complete </w:t>
            </w:r>
          </w:p>
        </w:tc>
      </w:tr>
      <w:tr w:rsidR="00630B0A" w:rsidTr="00366641">
        <w:trPr>
          <w:trHeight w:val="309"/>
        </w:trPr>
        <w:tc>
          <w:tcPr>
            <w:tcW w:w="109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30B0A" w:rsidRDefault="00630B0A" w:rsidP="00366641">
            <w:pPr>
              <w:spacing w:after="0" w:line="259" w:lineRule="auto"/>
              <w:ind w:left="20"/>
              <w:jc w:val="left"/>
            </w:pPr>
            <w:r>
              <w:rPr>
                <w:b/>
                <w:sz w:val="22"/>
              </w:rPr>
              <w:t xml:space="preserve">Storage, Hazardous Materials and Waste </w:t>
            </w:r>
          </w:p>
        </w:tc>
      </w:tr>
      <w:tr w:rsidR="00630B0A" w:rsidTr="00366641">
        <w:trPr>
          <w:trHeight w:val="35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30B0A" w:rsidRDefault="00630B0A" w:rsidP="00366641">
            <w:pPr>
              <w:spacing w:after="0" w:line="259" w:lineRule="auto"/>
              <w:ind w:left="269" w:hanging="269"/>
              <w:jc w:val="left"/>
            </w:pPr>
            <w:r>
              <w:rPr>
                <w:sz w:val="22"/>
              </w:rPr>
              <w:t>1.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>Are materials stored to prevent falls and spills?</w:t>
            </w:r>
          </w:p>
        </w:tc>
        <w:sdt>
          <w:sdtPr>
            <w:rPr>
              <w:b/>
              <w:bCs/>
              <w:color w:val="000000" w:themeColor="text1"/>
            </w:rPr>
            <w:id w:val="-2123294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 w:themeFill="background1"/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2080500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 w:themeFill="background1"/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18536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 w:themeFill="background1"/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30B0A" w:rsidRDefault="00630B0A" w:rsidP="00366641">
            <w:pPr>
              <w:spacing w:after="0" w:line="259" w:lineRule="auto"/>
              <w:ind w:left="10"/>
            </w:pPr>
          </w:p>
        </w:tc>
        <w:sdt>
          <w:sdtPr>
            <w:rPr>
              <w:b/>
              <w:bCs/>
              <w:color w:val="000000" w:themeColor="text1"/>
            </w:rPr>
            <w:id w:val="19572995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 w:themeFill="background1"/>
              </w:tcPr>
              <w:p w:rsidR="00630B0A" w:rsidRDefault="00366641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30B0A" w:rsidRDefault="00630B0A" w:rsidP="00366641">
            <w:pPr>
              <w:spacing w:after="0" w:line="259" w:lineRule="auto"/>
              <w:ind w:left="22"/>
              <w:jc w:val="left"/>
              <w:rPr>
                <w:sz w:val="22"/>
              </w:rPr>
            </w:pPr>
          </w:p>
        </w:tc>
      </w:tr>
      <w:tr w:rsidR="00630B0A" w:rsidTr="00366641">
        <w:trPr>
          <w:trHeight w:val="321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30B0A" w:rsidRDefault="00630B0A" w:rsidP="00366641">
            <w:pPr>
              <w:spacing w:after="0" w:line="259" w:lineRule="auto"/>
              <w:ind w:left="269" w:hanging="269"/>
              <w:jc w:val="left"/>
            </w:pPr>
            <w:r>
              <w:rPr>
                <w:sz w:val="22"/>
              </w:rPr>
              <w:t>2.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>Do signs designate storage areas</w:t>
            </w:r>
          </w:p>
        </w:tc>
        <w:sdt>
          <w:sdtPr>
            <w:rPr>
              <w:b/>
              <w:bCs/>
              <w:color w:val="000000" w:themeColor="text1"/>
            </w:rPr>
            <w:id w:val="1575935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 w:themeFill="background1"/>
              </w:tcPr>
              <w:p w:rsidR="00630B0A" w:rsidRDefault="00B2163E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2075088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 w:themeFill="background1"/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2019653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 w:themeFill="background1"/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30B0A" w:rsidRDefault="00630B0A" w:rsidP="00366641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998574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 w:themeFill="background1"/>
              </w:tcPr>
              <w:p w:rsidR="00630B0A" w:rsidRDefault="00366641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30B0A" w:rsidRDefault="00630B0A" w:rsidP="00366641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630B0A" w:rsidTr="00366641">
        <w:trPr>
          <w:trHeight w:val="573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30B0A" w:rsidRDefault="00630B0A" w:rsidP="00366641">
            <w:pPr>
              <w:spacing w:after="0" w:line="259" w:lineRule="auto"/>
              <w:ind w:left="269" w:hanging="269"/>
              <w:jc w:val="left"/>
            </w:pPr>
            <w:r>
              <w:rPr>
                <w:sz w:val="22"/>
              </w:rPr>
              <w:t>3.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>Are all storage containers labeled with their contents</w:t>
            </w:r>
            <w:r w:rsidR="005A5AE6">
              <w:rPr>
                <w:sz w:val="22"/>
              </w:rPr>
              <w:t xml:space="preserve"> (no abbreviations)</w:t>
            </w:r>
            <w:r>
              <w:rPr>
                <w:sz w:val="22"/>
              </w:rPr>
              <w:t xml:space="preserve">? </w:t>
            </w:r>
          </w:p>
        </w:tc>
        <w:sdt>
          <w:sdtPr>
            <w:rPr>
              <w:b/>
              <w:bCs/>
              <w:color w:val="000000" w:themeColor="text1"/>
            </w:rPr>
            <w:id w:val="1499840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 w:themeFill="background1"/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658888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 w:themeFill="background1"/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454607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 w:themeFill="background1"/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30B0A" w:rsidRDefault="00630B0A" w:rsidP="00366641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1332178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 w:themeFill="background1"/>
              </w:tcPr>
              <w:p w:rsidR="00630B0A" w:rsidRDefault="00366641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30B0A" w:rsidRDefault="00630B0A" w:rsidP="00366641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630B0A" w:rsidTr="00366641">
        <w:trPr>
          <w:trHeight w:val="35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30B0A" w:rsidRDefault="00630B0A" w:rsidP="00366641">
            <w:pPr>
              <w:spacing w:after="0" w:line="259" w:lineRule="auto"/>
              <w:ind w:left="269" w:hanging="269"/>
              <w:jc w:val="left"/>
            </w:pPr>
            <w:r>
              <w:rPr>
                <w:sz w:val="22"/>
              </w:rPr>
              <w:t>4.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storage racks free from sagging? </w:t>
            </w:r>
          </w:p>
        </w:tc>
        <w:sdt>
          <w:sdtPr>
            <w:rPr>
              <w:b/>
              <w:bCs/>
              <w:color w:val="000000" w:themeColor="text1"/>
            </w:rPr>
            <w:id w:val="-155537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 w:themeFill="background1"/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131777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 w:themeFill="background1"/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723567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 w:themeFill="background1"/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30B0A" w:rsidRDefault="00630B0A" w:rsidP="00366641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233152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 w:themeFill="background1"/>
              </w:tcPr>
              <w:p w:rsidR="00630B0A" w:rsidRDefault="00366641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30B0A" w:rsidRDefault="00630B0A" w:rsidP="00366641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630B0A" w:rsidTr="00366641">
        <w:trPr>
          <w:trHeight w:val="548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269" w:right="42" w:hanging="269"/>
              <w:jc w:val="left"/>
            </w:pPr>
            <w:r>
              <w:rPr>
                <w:sz w:val="22"/>
              </w:rPr>
              <w:t>5.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>Are employees taught how to stock and unstock shelves safely?</w:t>
            </w:r>
          </w:p>
        </w:tc>
        <w:sdt>
          <w:sdtPr>
            <w:rPr>
              <w:b/>
              <w:bCs/>
              <w:color w:val="000000" w:themeColor="text1"/>
            </w:rPr>
            <w:id w:val="-1271006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2034219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276712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14240721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366641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630B0A" w:rsidTr="00366641">
        <w:trPr>
          <w:trHeight w:val="548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269" w:right="42" w:hanging="269"/>
              <w:jc w:val="left"/>
            </w:pPr>
            <w:r>
              <w:rPr>
                <w:sz w:val="22"/>
              </w:rPr>
              <w:t>6.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combustibles and chemicals kept in closed containers when not in use? </w:t>
            </w:r>
          </w:p>
        </w:tc>
        <w:sdt>
          <w:sdtPr>
            <w:rPr>
              <w:b/>
              <w:bCs/>
              <w:color w:val="000000" w:themeColor="text1"/>
            </w:rPr>
            <w:id w:val="-10888481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486978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744330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362365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366641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21"/>
              <w:jc w:val="left"/>
              <w:rPr>
                <w:sz w:val="22"/>
              </w:rPr>
            </w:pPr>
          </w:p>
        </w:tc>
      </w:tr>
      <w:tr w:rsidR="00630B0A" w:rsidTr="00366641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269" w:hanging="269"/>
              <w:jc w:val="left"/>
            </w:pPr>
            <w:r>
              <w:rPr>
                <w:sz w:val="22"/>
              </w:rPr>
              <w:t>7.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Do workers use the appropriate PPE when handling materials? </w:t>
            </w:r>
          </w:p>
        </w:tc>
        <w:sdt>
          <w:sdtPr>
            <w:rPr>
              <w:b/>
              <w:bCs/>
              <w:color w:val="000000" w:themeColor="text1"/>
            </w:rPr>
            <w:id w:val="-1864589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2974810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518998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780015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366641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630B0A" w:rsidTr="00366641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269" w:hanging="269"/>
              <w:jc w:val="left"/>
            </w:pPr>
            <w:r>
              <w:rPr>
                <w:sz w:val="22"/>
              </w:rPr>
              <w:t>8.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Has a current chemical inventory list been provided to EH&amp;S? </w:t>
            </w:r>
          </w:p>
        </w:tc>
        <w:sdt>
          <w:sdtPr>
            <w:rPr>
              <w:b/>
              <w:bCs/>
              <w:color w:val="000000" w:themeColor="text1"/>
            </w:rPr>
            <w:id w:val="539714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788246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250803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819805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366641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2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630B0A" w:rsidTr="00366641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269" w:hanging="269"/>
              <w:jc w:val="left"/>
            </w:pPr>
            <w:r>
              <w:rPr>
                <w:sz w:val="22"/>
              </w:rPr>
              <w:t>9.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Are chemicals separated by hazard class (acids, bases, etc.)? </w:t>
            </w:r>
          </w:p>
        </w:tc>
        <w:sdt>
          <w:sdtPr>
            <w:rPr>
              <w:b/>
              <w:bCs/>
              <w:color w:val="000000" w:themeColor="text1"/>
            </w:rPr>
            <w:id w:val="19843503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327742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20089450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9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5789858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366641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630B0A" w:rsidTr="00366641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269" w:hanging="269"/>
              <w:jc w:val="left"/>
            </w:pPr>
            <w:r>
              <w:rPr>
                <w:sz w:val="22"/>
              </w:rPr>
              <w:t>10.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Is chemical waste properly separated and stored with EH&amp;S? </w:t>
            </w:r>
          </w:p>
        </w:tc>
        <w:sdt>
          <w:sdtPr>
            <w:rPr>
              <w:b/>
              <w:bCs/>
              <w:color w:val="000000" w:themeColor="text1"/>
            </w:rPr>
            <w:id w:val="-8187962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5679258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826439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-1477368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366641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21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630B0A" w:rsidTr="00366641">
        <w:trPr>
          <w:trHeight w:val="321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5A5AE6">
            <w:pPr>
              <w:spacing w:after="0" w:line="259" w:lineRule="auto"/>
              <w:ind w:left="269" w:hanging="269"/>
              <w:jc w:val="left"/>
            </w:pPr>
            <w:r>
              <w:rPr>
                <w:sz w:val="22"/>
              </w:rPr>
              <w:t>11.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 w:rsidR="005A5AE6">
              <w:rPr>
                <w:sz w:val="22"/>
              </w:rPr>
              <w:t>Are hazardous w</w:t>
            </w:r>
            <w:r>
              <w:rPr>
                <w:sz w:val="22"/>
              </w:rPr>
              <w:t xml:space="preserve">aste </w:t>
            </w:r>
            <w:r w:rsidR="005A5AE6">
              <w:rPr>
                <w:sz w:val="22"/>
              </w:rPr>
              <w:t>containers properly labelled</w:t>
            </w:r>
            <w:r>
              <w:rPr>
                <w:sz w:val="22"/>
              </w:rPr>
              <w:t xml:space="preserve">? </w:t>
            </w:r>
          </w:p>
        </w:tc>
        <w:sdt>
          <w:sdtPr>
            <w:rPr>
              <w:b/>
              <w:bCs/>
              <w:color w:val="000000" w:themeColor="text1"/>
            </w:rPr>
            <w:id w:val="-5622543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8709174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293958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1819542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366641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2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5A5AE6" w:rsidTr="00366641">
        <w:trPr>
          <w:trHeight w:val="321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AE6" w:rsidRDefault="005A5AE6" w:rsidP="009628EB">
            <w:pPr>
              <w:spacing w:after="0" w:line="259" w:lineRule="auto"/>
              <w:ind w:left="269" w:hanging="269"/>
              <w:jc w:val="left"/>
              <w:rPr>
                <w:sz w:val="22"/>
              </w:rPr>
            </w:pPr>
            <w:r>
              <w:rPr>
                <w:sz w:val="22"/>
              </w:rPr>
              <w:t>12.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 w:rsidR="009628EB">
              <w:rPr>
                <w:sz w:val="22"/>
              </w:rPr>
              <w:t xml:space="preserve">Is </w:t>
            </w:r>
            <w:r>
              <w:rPr>
                <w:sz w:val="22"/>
              </w:rPr>
              <w:t xml:space="preserve">the hazardous waste </w:t>
            </w:r>
            <w:r w:rsidR="009628EB">
              <w:rPr>
                <w:sz w:val="22"/>
              </w:rPr>
              <w:t>properly stored and disposed of through EH&amp;S</w:t>
            </w:r>
            <w:r>
              <w:rPr>
                <w:sz w:val="22"/>
              </w:rPr>
              <w:t>?</w:t>
            </w:r>
          </w:p>
        </w:tc>
        <w:sdt>
          <w:sdtPr>
            <w:rPr>
              <w:b/>
              <w:bCs/>
              <w:color w:val="000000" w:themeColor="text1"/>
            </w:rPr>
            <w:id w:val="10804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5A5AE6" w:rsidRDefault="005A5AE6" w:rsidP="005A5AE6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11275071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5A5AE6" w:rsidRDefault="005A5AE6" w:rsidP="005A5AE6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35625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5A5AE6" w:rsidRDefault="005A5AE6" w:rsidP="005A5AE6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AE6" w:rsidRDefault="005A5AE6" w:rsidP="005A5AE6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801588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5A5AE6" w:rsidRDefault="005A5AE6" w:rsidP="005A5AE6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AE6" w:rsidRDefault="005A5AE6" w:rsidP="005A5AE6">
            <w:pPr>
              <w:spacing w:after="0" w:line="259" w:lineRule="auto"/>
              <w:ind w:left="22"/>
              <w:jc w:val="left"/>
              <w:rPr>
                <w:sz w:val="22"/>
              </w:rPr>
            </w:pPr>
          </w:p>
        </w:tc>
      </w:tr>
      <w:tr w:rsidR="00630B0A" w:rsidTr="00366641">
        <w:trPr>
          <w:trHeight w:val="54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5A5AE6" w:rsidP="005A5AE6">
            <w:pPr>
              <w:spacing w:after="0" w:line="259" w:lineRule="auto"/>
              <w:ind w:left="269" w:hanging="269"/>
              <w:jc w:val="left"/>
            </w:pPr>
            <w:r>
              <w:rPr>
                <w:sz w:val="22"/>
              </w:rPr>
              <w:t>13</w:t>
            </w:r>
            <w:r w:rsidR="00630B0A">
              <w:rPr>
                <w:sz w:val="22"/>
              </w:rPr>
              <w:t>.</w:t>
            </w:r>
            <w:r w:rsidR="00630B0A"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>Are spill kits/supplies readily available and clearly labelled</w:t>
            </w:r>
            <w:r w:rsidR="00630B0A">
              <w:rPr>
                <w:sz w:val="22"/>
              </w:rPr>
              <w:t xml:space="preserve">? </w:t>
            </w:r>
          </w:p>
        </w:tc>
        <w:sdt>
          <w:sdtPr>
            <w:rPr>
              <w:b/>
              <w:bCs/>
              <w:color w:val="000000" w:themeColor="text1"/>
            </w:rPr>
            <w:id w:val="11427779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1358349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000000" w:themeColor="text1"/>
            </w:rPr>
            <w:id w:val="-277877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713D77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10"/>
            </w:pPr>
            <w:r>
              <w:rPr>
                <w:sz w:val="22"/>
              </w:rPr>
              <w:t xml:space="preserve"> </w:t>
            </w:r>
          </w:p>
        </w:tc>
        <w:sdt>
          <w:sdtPr>
            <w:rPr>
              <w:b/>
              <w:bCs/>
              <w:color w:val="000000" w:themeColor="text1"/>
            </w:rPr>
            <w:id w:val="1869107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630B0A" w:rsidRDefault="00366641" w:rsidP="00366641"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0A" w:rsidRDefault="00630B0A" w:rsidP="00366641">
            <w:pPr>
              <w:spacing w:after="0" w:line="259" w:lineRule="auto"/>
              <w:ind w:left="22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030F08" w:rsidTr="00030F08">
        <w:trPr>
          <w:trHeight w:val="309"/>
        </w:trPr>
        <w:tc>
          <w:tcPr>
            <w:tcW w:w="109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030F08" w:rsidRDefault="00030F08" w:rsidP="00030F08">
            <w:pPr>
              <w:spacing w:after="0" w:line="259" w:lineRule="auto"/>
              <w:ind w:left="20"/>
              <w:jc w:val="left"/>
            </w:pPr>
            <w:r>
              <w:rPr>
                <w:b/>
                <w:sz w:val="22"/>
              </w:rPr>
              <w:t>Notes</w:t>
            </w:r>
          </w:p>
        </w:tc>
      </w:tr>
      <w:tr w:rsidR="00030F08" w:rsidTr="00030F08">
        <w:trPr>
          <w:trHeight w:val="309"/>
        </w:trPr>
        <w:tc>
          <w:tcPr>
            <w:tcW w:w="109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0F08" w:rsidRDefault="00030F08" w:rsidP="00366641">
            <w:pPr>
              <w:spacing w:after="0" w:line="259" w:lineRule="auto"/>
              <w:ind w:left="20"/>
              <w:jc w:val="left"/>
              <w:rPr>
                <w:b/>
                <w:sz w:val="22"/>
              </w:rPr>
            </w:pPr>
          </w:p>
          <w:p w:rsidR="00030F08" w:rsidRDefault="00030F08" w:rsidP="00366641">
            <w:pPr>
              <w:spacing w:after="0" w:line="259" w:lineRule="auto"/>
              <w:ind w:left="20"/>
              <w:jc w:val="left"/>
              <w:rPr>
                <w:b/>
                <w:sz w:val="22"/>
              </w:rPr>
            </w:pPr>
          </w:p>
          <w:p w:rsidR="00030F08" w:rsidRDefault="00030F08" w:rsidP="00366641">
            <w:pPr>
              <w:spacing w:after="0" w:line="259" w:lineRule="auto"/>
              <w:ind w:left="20"/>
              <w:jc w:val="left"/>
              <w:rPr>
                <w:b/>
                <w:sz w:val="22"/>
              </w:rPr>
            </w:pPr>
          </w:p>
          <w:p w:rsidR="00030F08" w:rsidRDefault="00030F08" w:rsidP="00366641">
            <w:pPr>
              <w:spacing w:after="0" w:line="259" w:lineRule="auto"/>
              <w:ind w:left="20"/>
              <w:jc w:val="left"/>
              <w:rPr>
                <w:b/>
                <w:sz w:val="22"/>
              </w:rPr>
            </w:pPr>
          </w:p>
          <w:p w:rsidR="00030F08" w:rsidRDefault="00030F08" w:rsidP="00366641">
            <w:pPr>
              <w:spacing w:after="0" w:line="259" w:lineRule="auto"/>
              <w:ind w:left="20"/>
              <w:jc w:val="left"/>
              <w:rPr>
                <w:b/>
                <w:sz w:val="22"/>
              </w:rPr>
            </w:pPr>
          </w:p>
          <w:p w:rsidR="00030F08" w:rsidRDefault="00030F08" w:rsidP="00366641">
            <w:pPr>
              <w:spacing w:after="0" w:line="259" w:lineRule="auto"/>
              <w:ind w:left="20"/>
              <w:jc w:val="left"/>
              <w:rPr>
                <w:b/>
                <w:sz w:val="22"/>
              </w:rPr>
            </w:pPr>
          </w:p>
          <w:p w:rsidR="005A5AE6" w:rsidRDefault="005A5AE6" w:rsidP="00366641">
            <w:pPr>
              <w:spacing w:after="0" w:line="259" w:lineRule="auto"/>
              <w:ind w:left="20"/>
              <w:jc w:val="left"/>
              <w:rPr>
                <w:b/>
                <w:sz w:val="22"/>
              </w:rPr>
            </w:pPr>
          </w:p>
          <w:p w:rsidR="005A5AE6" w:rsidRDefault="005A5AE6" w:rsidP="00366641">
            <w:pPr>
              <w:spacing w:after="0" w:line="259" w:lineRule="auto"/>
              <w:ind w:left="20"/>
              <w:jc w:val="left"/>
              <w:rPr>
                <w:b/>
                <w:sz w:val="22"/>
              </w:rPr>
            </w:pPr>
          </w:p>
        </w:tc>
      </w:tr>
    </w:tbl>
    <w:p w:rsidR="00B07A36" w:rsidRDefault="00941C04">
      <w:pPr>
        <w:spacing w:after="0" w:line="259" w:lineRule="auto"/>
        <w:jc w:val="left"/>
      </w:pPr>
      <w:r>
        <w:rPr>
          <w:sz w:val="22"/>
        </w:rPr>
        <w:t xml:space="preserve"> </w:t>
      </w:r>
    </w:p>
    <w:sectPr w:rsidR="00B07A36" w:rsidSect="002170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518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24D4" w:rsidRDefault="008424D4">
      <w:pPr>
        <w:spacing w:after="0" w:line="240" w:lineRule="auto"/>
      </w:pPr>
      <w:r>
        <w:separator/>
      </w:r>
    </w:p>
  </w:endnote>
  <w:endnote w:type="continuationSeparator" w:id="0">
    <w:p w:rsidR="008424D4" w:rsidRDefault="00842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41" w:rsidRDefault="00366641">
    <w:pPr>
      <w:spacing w:after="0" w:line="259" w:lineRule="auto"/>
      <w:ind w:right="-41"/>
      <w:jc w:val="right"/>
    </w:pPr>
    <w:r>
      <w:rPr>
        <w:sz w:val="22"/>
      </w:rPr>
      <w:t xml:space="preserve">UCR Departmental IIPP Template    </w:t>
    </w:r>
    <w:r>
      <w:rPr>
        <w:color w:val="0000FF"/>
        <w:sz w:val="22"/>
        <w:u w:val="single" w:color="0000FF"/>
      </w:rPr>
      <w:t>http://www.ehs.ucr.edu/safety/IIPP/iipp.html</w:t>
    </w:r>
    <w:r>
      <w:rPr>
        <w:sz w:val="22"/>
      </w:rPr>
      <w:t xml:space="preserve">     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22"/>
      </w:rPr>
      <w:t>1</w:t>
    </w:r>
    <w:r>
      <w:rPr>
        <w:b/>
        <w:sz w:val="22"/>
      </w:rPr>
      <w:fldChar w:fldCharType="end"/>
    </w:r>
    <w:r>
      <w:rPr>
        <w:sz w:val="22"/>
      </w:rPr>
      <w:t xml:space="preserve"> of </w:t>
    </w:r>
    <w:fldSimple w:instr=" NUMPAGES   \* MERGEFORMAT ">
      <w:r w:rsidR="005A5AE6" w:rsidRPr="005A5AE6">
        <w:rPr>
          <w:b/>
          <w:noProof/>
          <w:sz w:val="22"/>
        </w:rPr>
        <w:t>5</w:t>
      </w:r>
    </w:fldSimple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41" w:rsidRPr="00030F08" w:rsidRDefault="00366641" w:rsidP="00B102B8">
    <w:pPr>
      <w:pStyle w:val="Footer"/>
      <w:tabs>
        <w:tab w:val="clear" w:pos="9360"/>
        <w:tab w:val="right" w:pos="10710"/>
      </w:tabs>
      <w:rPr>
        <w:color w:val="000000" w:themeColor="text1"/>
      </w:rPr>
    </w:pPr>
    <w:r w:rsidRPr="00030F08">
      <w:rPr>
        <w:color w:val="000000" w:themeColor="text1"/>
      </w:rPr>
      <w:t>10.11.16</w:t>
    </w:r>
    <w:r w:rsidRPr="00030F08">
      <w:rPr>
        <w:color w:val="000000" w:themeColor="text1"/>
      </w:rPr>
      <w:tab/>
      <w:t xml:space="preserve">                        Kansas State University</w:t>
    </w:r>
    <w:r w:rsidRPr="00030F08">
      <w:rPr>
        <w:color w:val="000000" w:themeColor="text1"/>
      </w:rPr>
      <w:tab/>
      <w:t xml:space="preserve">              Page </w:t>
    </w:r>
    <w:r w:rsidRPr="00030F08">
      <w:rPr>
        <w:color w:val="000000" w:themeColor="text1"/>
      </w:rPr>
      <w:fldChar w:fldCharType="begin"/>
    </w:r>
    <w:r w:rsidRPr="00030F08">
      <w:rPr>
        <w:color w:val="000000" w:themeColor="text1"/>
      </w:rPr>
      <w:instrText xml:space="preserve"> PAGE  \* Arabic  \* MERGEFORMAT </w:instrText>
    </w:r>
    <w:r w:rsidRPr="00030F08">
      <w:rPr>
        <w:color w:val="000000" w:themeColor="text1"/>
      </w:rPr>
      <w:fldChar w:fldCharType="separate"/>
    </w:r>
    <w:r w:rsidR="00D010C3">
      <w:rPr>
        <w:noProof/>
        <w:color w:val="000000" w:themeColor="text1"/>
      </w:rPr>
      <w:t>1</w:t>
    </w:r>
    <w:r w:rsidRPr="00030F08">
      <w:rPr>
        <w:color w:val="000000" w:themeColor="text1"/>
      </w:rPr>
      <w:fldChar w:fldCharType="end"/>
    </w:r>
    <w:r w:rsidRPr="00030F08">
      <w:rPr>
        <w:color w:val="000000" w:themeColor="text1"/>
      </w:rPr>
      <w:t xml:space="preserve"> of </w:t>
    </w:r>
    <w:r w:rsidRPr="00030F08">
      <w:rPr>
        <w:color w:val="000000" w:themeColor="text1"/>
      </w:rPr>
      <w:fldChar w:fldCharType="begin"/>
    </w:r>
    <w:r w:rsidRPr="00030F08">
      <w:rPr>
        <w:color w:val="000000" w:themeColor="text1"/>
      </w:rPr>
      <w:instrText xml:space="preserve"> NUMPAGES  \* Arabic  \* MERGEFORMAT </w:instrText>
    </w:r>
    <w:r w:rsidRPr="00030F08">
      <w:rPr>
        <w:color w:val="000000" w:themeColor="text1"/>
      </w:rPr>
      <w:fldChar w:fldCharType="separate"/>
    </w:r>
    <w:r w:rsidR="00D010C3">
      <w:rPr>
        <w:noProof/>
        <w:color w:val="000000" w:themeColor="text1"/>
      </w:rPr>
      <w:t>5</w:t>
    </w:r>
    <w:r w:rsidRPr="00030F08">
      <w:rPr>
        <w:color w:val="000000" w:themeColor="text1"/>
      </w:rPr>
      <w:fldChar w:fldCharType="end"/>
    </w:r>
  </w:p>
  <w:p w:rsidR="00366641" w:rsidRDefault="00366641">
    <w:pPr>
      <w:spacing w:after="0" w:line="259" w:lineRule="auto"/>
      <w:ind w:right="-41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41" w:rsidRDefault="00366641">
    <w:pPr>
      <w:spacing w:after="0" w:line="259" w:lineRule="auto"/>
      <w:ind w:right="-41"/>
      <w:jc w:val="right"/>
    </w:pPr>
    <w:r>
      <w:rPr>
        <w:sz w:val="22"/>
      </w:rPr>
      <w:t xml:space="preserve">UCR Departmental IIPP Template    </w:t>
    </w:r>
    <w:r>
      <w:rPr>
        <w:color w:val="0000FF"/>
        <w:sz w:val="22"/>
        <w:u w:val="single" w:color="0000FF"/>
      </w:rPr>
      <w:t>http://www.ehs.ucr.edu/safety/IIPP/iipp.html</w:t>
    </w:r>
    <w:r>
      <w:rPr>
        <w:sz w:val="22"/>
      </w:rPr>
      <w:t xml:space="preserve">     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22"/>
      </w:rPr>
      <w:t>1</w:t>
    </w:r>
    <w:r>
      <w:rPr>
        <w:b/>
        <w:sz w:val="22"/>
      </w:rPr>
      <w:fldChar w:fldCharType="end"/>
    </w:r>
    <w:r>
      <w:rPr>
        <w:sz w:val="22"/>
      </w:rPr>
      <w:t xml:space="preserve"> of </w:t>
    </w:r>
    <w:fldSimple w:instr=" NUMPAGES   \* MERGEFORMAT ">
      <w:r w:rsidR="005A5AE6" w:rsidRPr="005A5AE6">
        <w:rPr>
          <w:b/>
          <w:noProof/>
          <w:sz w:val="22"/>
        </w:rPr>
        <w:t>5</w:t>
      </w:r>
    </w:fldSimple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24D4" w:rsidRDefault="008424D4">
      <w:pPr>
        <w:spacing w:after="0" w:line="240" w:lineRule="auto"/>
      </w:pPr>
      <w:r>
        <w:separator/>
      </w:r>
    </w:p>
  </w:footnote>
  <w:footnote w:type="continuationSeparator" w:id="0">
    <w:p w:rsidR="008424D4" w:rsidRDefault="00842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41" w:rsidRDefault="00366641">
    <w:pPr>
      <w:spacing w:after="0" w:line="259" w:lineRule="auto"/>
      <w:ind w:left="-720" w:right="2433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373325</wp:posOffset>
              </wp:positionH>
              <wp:positionV relativeFrom="page">
                <wp:posOffset>324887</wp:posOffset>
              </wp:positionV>
              <wp:extent cx="5371393" cy="471663"/>
              <wp:effectExtent l="0" t="0" r="0" b="0"/>
              <wp:wrapSquare wrapText="bothSides"/>
              <wp:docPr id="28058" name="Group 280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71393" cy="471663"/>
                        <a:chOff x="0" y="0"/>
                        <a:chExt cx="5371393" cy="471663"/>
                      </a:xfrm>
                    </wpg:grpSpPr>
                    <wps:wsp>
                      <wps:cNvPr id="28061" name="Rectangle 28061"/>
                      <wps:cNvSpPr/>
                      <wps:spPr>
                        <a:xfrm>
                          <a:off x="83876" y="158221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66641" w:rsidRDefault="00366641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b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8062" name="Rectangle 28062"/>
                      <wps:cNvSpPr/>
                      <wps:spPr>
                        <a:xfrm>
                          <a:off x="83876" y="328854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66641" w:rsidRDefault="00366641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b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8059" name="Picture 2805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19325" cy="4286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8060" name="Picture 28060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094794" y="131551"/>
                          <a:ext cx="3276600" cy="2514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8063" name="Rectangle 28063"/>
                      <wps:cNvSpPr/>
                      <wps:spPr>
                        <a:xfrm>
                          <a:off x="2185472" y="97637"/>
                          <a:ext cx="3062076" cy="3358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66641" w:rsidRDefault="00366641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1F508F"/>
                                <w:sz w:val="28"/>
                              </w:rPr>
                              <w:t>Shop Safety Inspection Checklist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8064" name="Rectangle 28064"/>
                      <wps:cNvSpPr/>
                      <wps:spPr>
                        <a:xfrm>
                          <a:off x="4486712" y="141915"/>
                          <a:ext cx="50673" cy="2663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66641" w:rsidRDefault="00366641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28058" o:spid="_x0000_s1041" style="position:absolute;left:0;text-align:left;margin-left:29.4pt;margin-top:25.6pt;width:422.95pt;height:37.15pt;z-index:251658240;mso-position-horizontal-relative:page;mso-position-vertical-relative:page" coordsize="53713,4716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">
              <v:rect id="Rectangle 28061" o:spid="_x0000_s1042" style="position:absolute;left:838;top:1582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K58McA&#10;AADeAAAADwAAAGRycy9kb3ducmV2LnhtbESPQWvCQBSE74L/YXlCb7rRQ4ipq0i1mGNrhLS3R/Y1&#10;Cc2+DdltkvbXdwsFj8PMfMPsDpNpxUC9aywrWK8iEMSl1Q1XCm758zIB4TyyxtYyKfgmB4f9fLbD&#10;VNuRX2m4+koECLsUFdTed6mUrqzJoFvZjjh4H7Y36IPsK6l7HAPctHITRbE02HBYqLGjp5rKz+uX&#10;UXBJuuNbZn/Gqj2/X4qXYnvKt16ph8V0fAThafL38H870wo2SRSv4e9OuAJy/w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PCufDHAAAA3gAAAA8AAAAAAAAAAAAAAAAAmAIAAGRy&#10;cy9kb3ducmV2LnhtbFBLBQYAAAAABAAEAPUAAACMAwAAAAA=&#10;" filled="f" stroked="f">
                <v:textbox inset="0,0,0,0">
                  <w:txbxContent>
                    <w:p w:rsidR="00941C04" w:rsidRDefault="00941C04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b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28062" o:spid="_x0000_s1043" style="position:absolute;left:838;top:3288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Anh8YA&#10;AADeAAAADwAAAGRycy9kb3ducmV2LnhtbESPS4vCQBCE7wv7H4Ze8LZOzEFi1lHEB3r0seDurcm0&#10;STDTEzKjif56RxA8FlX1FTWedqYSV2pcaVnBoB+BIM6sLjlX8HtYfScgnEfWWFkmBTdyMJ18fowx&#10;1bblHV33PhcBwi5FBYX3dSqlywoy6Pq2Jg7eyTYGfZBNLnWDbYCbSsZRNJQGSw4LBdY0Lyg77y9G&#10;wTqpZ38be2/zavm/Pm6Po8Vh5JXqfXWzHxCeOv8Ov9obrSBOomEMzzvhCsjJ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xAnh8YAAADeAAAADwAAAAAAAAAAAAAAAACYAgAAZHJz&#10;L2Rvd25yZXYueG1sUEsFBgAAAAAEAAQA9QAAAIsDAAAAAA==&#10;" filled="f" stroked="f">
                <v:textbox inset="0,0,0,0">
                  <w:txbxContent>
                    <w:p w:rsidR="00941C04" w:rsidRDefault="00941C04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b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8059" o:spid="_x0000_s1044" type="#_x0000_t75" style="position:absolute;width:22193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t/YjEAAAA3gAAAA8AAABkcnMvZG93bnJldi54bWxEj92KwjAUhO8XfIdwBO/WVMFSq1GKIHjl&#10;+vcAx+ZsW7Y5qU2s9e03guDlMDPfMMt1b2rRUesqywom4wgEcW51xYWCy3n7nYBwHlljbZkUPMnB&#10;ejX4WmKq7YOP1J18IQKEXYoKSu+bVEqXl2TQjW1DHLxf2xr0QbaF1C0+AtzUchpFsTRYcVgosaFN&#10;Sfnf6W4UXONks8/kz83GWXfAQ7af3CUpNRr22QKEp95/wu/2TiuYJtFsDq874QrI1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Kt/YjEAAAA3gAAAA8AAAAAAAAAAAAAAAAA&#10;nwIAAGRycy9kb3ducmV2LnhtbFBLBQYAAAAABAAEAPcAAACQAwAAAAA=&#10;">
                <v:imagedata r:id="rId3" o:title=""/>
              </v:shape>
              <v:shape id="Picture 28060" o:spid="_x0000_s1045" type="#_x0000_t75" style="position:absolute;left:20947;top:1315;width:32766;height:25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XnbbEAAAA3gAAAA8AAABkcnMvZG93bnJldi54bWxEj8uKwjAUhveC7xCO4E5TizhSjaLC4CzE&#10;wcvG3aE5tsXmpCQZbd9+shBc/vw3vuW6NbV4kvOVZQWTcQKCOLe64kLB9fI9moPwAVljbZkUdORh&#10;ver3lphp++ITPc+hEHGEfYYKyhCaTEqfl2TQj21DHL27dQZDlK6Q2uErjptapkkykwYrjg8lNrQr&#10;KX+c/4yCQ+7302b65dLTrbp12/b3yJ1UajhoNwsQgdrwCb/bP1pBOk9mESDiRBSQq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KXnbbEAAAA3gAAAA8AAAAAAAAAAAAAAAAA&#10;nwIAAGRycy9kb3ducmV2LnhtbFBLBQYAAAAABAAEAPcAAACQAwAAAAA=&#10;">
                <v:imagedata r:id="rId4" o:title=""/>
              </v:shape>
              <v:rect id="Rectangle 28063" o:spid="_x0000_s1046" style="position:absolute;left:21854;top:976;width:30621;height:3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yCHMgA&#10;AADeAAAADwAAAGRycy9kb3ducmV2LnhtbESPzWrDMBCE74W+g9hCb41cF4LjRDGmSXGO+SmkuS3W&#10;1ja1VsZSYydPHwUKPQ4z8w2zyEbTijP1rrGs4HUSgSAurW64UvB5+HhJQDiPrLG1TAou5CBbPj4s&#10;MNV24B2d974SAcIuRQW1910qpStrMugmtiMO3rftDfog+0rqHocAN62Mo2gqDTYcFmrs6L2m8mf/&#10;axQUSZd/bex1qNr1qThuj7PVYeaVen4a8zkIT6P/D/+1N1pBnETTN7jfCVdALm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XIIcyAAAAN4AAAAPAAAAAAAAAAAAAAAAAJgCAABk&#10;cnMvZG93bnJldi54bWxQSwUGAAAAAAQABAD1AAAAjQMAAAAA&#10;" filled="f" stroked="f">
                <v:textbox inset="0,0,0,0">
                  <w:txbxContent>
                    <w:p w:rsidR="00941C04" w:rsidRDefault="00941C04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color w:val="1F508F"/>
                          <w:sz w:val="28"/>
                        </w:rPr>
                        <w:t>Shop Safety Inspection Checklist</w:t>
                      </w:r>
                    </w:p>
                  </w:txbxContent>
                </v:textbox>
              </v:rect>
              <v:rect id="Rectangle 28064" o:spid="_x0000_s1047" style="position:absolute;left:44867;top:1419;width:506;height:26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UaaMgA&#10;AADeAAAADwAAAGRycy9kb3ducmV2LnhtbESPzWrDMBCE74W+g9hCb41cU4LjRDGmSXGO+SmkuS3W&#10;1ja1VsZSYydPHwUKPQ4z8w2zyEbTijP1rrGs4HUSgSAurW64UvB5+HhJQDiPrLG1TAou5CBbPj4s&#10;MNV24B2d974SAcIuRQW1910qpStrMugmtiMO3rftDfog+0rqHocAN62Mo2gqDTYcFmrs6L2m8mf/&#10;axQUSZd/bex1qNr1qThuj7PVYeaVen4a8zkIT6P/D/+1N1pBnETTN7jfCVdALm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tRpoyAAAAN4AAAAPAAAAAAAAAAAAAAAAAJgCAABk&#10;cnMvZG93bnJldi54bWxQSwUGAAAAAAQABAD1AAAAjQMAAAAA&#10;" filled="f" stroked="f">
                <v:textbox inset="0,0,0,0">
                  <w:txbxContent>
                    <w:p w:rsidR="00941C04" w:rsidRDefault="00941C04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41" w:rsidRDefault="00366641">
    <w:pPr>
      <w:spacing w:after="0" w:line="259" w:lineRule="auto"/>
      <w:ind w:left="-720" w:right="2433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83821</wp:posOffset>
              </wp:positionH>
              <wp:positionV relativeFrom="page">
                <wp:posOffset>182880</wp:posOffset>
              </wp:positionV>
              <wp:extent cx="7627620" cy="743111"/>
              <wp:effectExtent l="0" t="0" r="0" b="0"/>
              <wp:wrapSquare wrapText="bothSides"/>
              <wp:docPr id="28033" name="Group 280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27620" cy="743111"/>
                        <a:chOff x="83876" y="-32441"/>
                        <a:chExt cx="5287518" cy="743111"/>
                      </a:xfrm>
                    </wpg:grpSpPr>
                    <wps:wsp>
                      <wps:cNvPr id="28036" name="Rectangle 28036"/>
                      <wps:cNvSpPr/>
                      <wps:spPr>
                        <a:xfrm>
                          <a:off x="83876" y="158221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66641" w:rsidRDefault="00366641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b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8037" name="Rectangle 28037"/>
                      <wps:cNvSpPr/>
                      <wps:spPr>
                        <a:xfrm>
                          <a:off x="83876" y="328854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66641" w:rsidRDefault="00366641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b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8035" name="Picture 2803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094794" y="131551"/>
                          <a:ext cx="3276600" cy="2514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8038" name="Rectangle 28038"/>
                      <wps:cNvSpPr/>
                      <wps:spPr>
                        <a:xfrm>
                          <a:off x="252907" y="-32441"/>
                          <a:ext cx="4849092" cy="7431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66641" w:rsidRPr="00030F08" w:rsidRDefault="00366641" w:rsidP="00875E19">
                            <w:pPr>
                              <w:spacing w:after="160" w:line="259" w:lineRule="auto"/>
                              <w:rPr>
                                <w:rFonts w:ascii="Arial" w:eastAsia="Arial" w:hAnsi="Arial" w:cs="Arial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030F08">
                              <w:rPr>
                                <w:rFonts w:ascii="Arial" w:eastAsia="Arial" w:hAnsi="Arial" w:cs="Arial"/>
                                <w:b/>
                                <w:color w:val="000000" w:themeColor="text1"/>
                                <w:sz w:val="28"/>
                              </w:rPr>
                              <w:t>Shop Safety Inspection Checklist</w:t>
                            </w:r>
                          </w:p>
                          <w:p w:rsidR="00366641" w:rsidRDefault="00366641" w:rsidP="00875E19">
                            <w:r>
                              <w:t xml:space="preserve">This Checklist should be used as a guideline in the shop. All shops are unique with different hazards. Supervisors are encouraged to identify hazards that are not included and supplement the list to ensure utmost worker safety. </w:t>
                            </w:r>
                          </w:p>
                          <w:p w:rsidR="00366641" w:rsidRDefault="00366641" w:rsidP="00875E19">
                            <w:pPr>
                              <w:spacing w:after="160" w:line="259" w:lineRule="auto"/>
                            </w:pP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8039" name="Rectangle 28039"/>
                      <wps:cNvSpPr/>
                      <wps:spPr>
                        <a:xfrm>
                          <a:off x="4486712" y="141915"/>
                          <a:ext cx="50673" cy="2663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66641" w:rsidRDefault="00366641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28033" o:spid="_x0000_s1048" style="position:absolute;left:0;text-align:left;margin-left:6.6pt;margin-top:14.4pt;width:600.6pt;height:58.5pt;z-index:251659264;mso-position-horizontal-relative:page;mso-position-vertical-relative:page;mso-width-relative:margin;mso-height-relative:margin" coordorigin="838,-324" coordsize="52875,7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">
              <v:rect id="Rectangle 28036" o:spid="_x0000_s1049" style="position:absolute;left:838;top:1582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gOmcgA&#10;AADeAAAADwAAAGRycy9kb3ducmV2LnhtbESPzWrDMBCE74W+g9hCb41cF4LjRDGmSXGO+SmkuS3W&#10;1ja1VsZSYydPHwUKPQ4z8w2zyEbTijP1rrGs4HUSgSAurW64UvB5+HhJQDiPrLG1TAou5CBbPj4s&#10;MNV24B2d974SAcIuRQW1910qpStrMugmtiMO3rftDfog+0rqHocAN62Mo2gqDTYcFmrs6L2m8mf/&#10;axQUSZd/bex1qNr1qThuj7PVYeaVen4a8zkIT6P/D/+1N1pBnERvU7jfCVdALm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PmA6ZyAAAAN4AAAAPAAAAAAAAAAAAAAAAAJgCAABk&#10;cnMvZG93bnJldi54bWxQSwUGAAAAAAQABAD1AAAAjQMAAAAA&#10;" filled="f" stroked="f">
                <v:textbox inset="0,0,0,0">
                  <w:txbxContent>
                    <w:p w:rsidR="00366641" w:rsidRDefault="00366641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b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28037" o:spid="_x0000_s1050" style="position:absolute;left:838;top:3288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SrAsYA&#10;AADeAAAADwAAAGRycy9kb3ducmV2LnhtbESPQWvCQBSE74L/YXmCN92o0MboKqIWPbYqqLdH9pkE&#10;s29DdmtSf71bKPQ4zMw3zHzZmlI8qHaFZQWjYQSCOLW64EzB6fgxiEE4j6yxtEwKfsjBctHtzDHR&#10;tuEvehx8JgKEXYIKcu+rREqX5mTQDW1FHLybrQ36IOtM6hqbADelHEfRmzRYcFjIsaJ1Tun98G0U&#10;7OJqddnbZ5OV2+vu/Hmebo5Tr1S/165mIDy1/j/8195rBeM4mrzD751wBeTi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NSrAsYAAADeAAAADwAAAAAAAAAAAAAAAACYAgAAZHJz&#10;L2Rvd25yZXYueG1sUEsFBgAAAAAEAAQA9QAAAIsDAAAAAA==&#10;" filled="f" stroked="f">
                <v:textbox inset="0,0,0,0">
                  <w:txbxContent>
                    <w:p w:rsidR="00366641" w:rsidRDefault="00366641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b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8035" o:spid="_x0000_s1051" type="#_x0000_t75" style="position:absolute;left:20947;top:1315;width:32766;height:25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TETPHAAAA3gAAAA8AAABkcnMvZG93bnJldi54bWxEj09rwkAUxO8Fv8PyCt5002irRFdRQeyh&#10;WPxz8fbIviah2bdhd9Xk27sFocdhZn7DzJetqcWNnK8sK3gbJiCIc6srLhScT9vBFIQPyBpry6Sg&#10;Iw/LRe9ljpm2dz7Q7RgKESHsM1RQhtBkUvq8JIN+aBvi6P1YZzBE6QqpHd4j3NQyTZIPabDiuFBi&#10;Q5uS8t/j1Sj4yv1u3IwnLj1cqku3br/33Eml+q/tagYiUBv+w8/2p1aQTpPRO/zdiVdALh4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KFTETPHAAAA3gAAAA8AAAAAAAAAAAAA&#10;AAAAnwIAAGRycy9kb3ducmV2LnhtbFBLBQYAAAAABAAEAPcAAACTAwAAAAA=&#10;">
                <v:imagedata r:id="rId2" o:title=""/>
              </v:shape>
              <v:rect id="Rectangle 28038" o:spid="_x0000_s1052" style="position:absolute;left:2529;top:-324;width:48490;height:7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s/cMIA&#10;AADeAAAADwAAAGRycy9kb3ducmV2LnhtbERPTYvCMBC9C/6HMMLeNFVBajWK6IoeXRXU29CMbbGZ&#10;lCZru/56c1jw+Hjf82VrSvGk2hWWFQwHEQji1OqCMwXn07Yfg3AeWWNpmRT8kYPlotuZY6Jtwz/0&#10;PPpMhBB2CSrIva8SKV2ak0E3sBVx4O62NugDrDOpa2xCuCnlKIom0mDBoSHHitY5pY/jr1Gwi6vV&#10;dW9fTVZ+33aXw2W6OU29Ul+9djUD4an1H/G/e68VjOJoHPaGO+EKyM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Sz9wwgAAAN4AAAAPAAAAAAAAAAAAAAAAAJgCAABkcnMvZG93&#10;bnJldi54bWxQSwUGAAAAAAQABAD1AAAAhwMAAAAA&#10;" filled="f" stroked="f">
                <v:textbox inset="0,0,0,0">
                  <w:txbxContent>
                    <w:p w:rsidR="00366641" w:rsidRPr="00030F08" w:rsidRDefault="00366641" w:rsidP="00875E19">
                      <w:pPr>
                        <w:spacing w:after="160" w:line="259" w:lineRule="auto"/>
                        <w:rPr>
                          <w:rFonts w:ascii="Arial" w:eastAsia="Arial" w:hAnsi="Arial" w:cs="Arial"/>
                          <w:b/>
                          <w:color w:val="000000" w:themeColor="text1"/>
                          <w:sz w:val="28"/>
                        </w:rPr>
                      </w:pPr>
                      <w:r w:rsidRPr="00030F08">
                        <w:rPr>
                          <w:rFonts w:ascii="Arial" w:eastAsia="Arial" w:hAnsi="Arial" w:cs="Arial"/>
                          <w:b/>
                          <w:color w:val="000000" w:themeColor="text1"/>
                          <w:sz w:val="28"/>
                        </w:rPr>
                        <w:t>Shop Safety Inspection Checklist</w:t>
                      </w:r>
                    </w:p>
                    <w:p w:rsidR="00366641" w:rsidRDefault="00366641" w:rsidP="00875E19">
                      <w:r>
                        <w:t xml:space="preserve">This Checklist should be used as a guideline in the shop. All shops are unique with different hazards. Supervisors are encouraged to identify hazards that are not included and supplement the list to ensure utmost worker safety. </w:t>
                      </w:r>
                    </w:p>
                    <w:p w:rsidR="00366641" w:rsidRDefault="00366641" w:rsidP="00875E19">
                      <w:pPr>
                        <w:spacing w:after="160" w:line="259" w:lineRule="auto"/>
                      </w:pPr>
                    </w:p>
                  </w:txbxContent>
                </v:textbox>
              </v:rect>
              <v:rect id="Rectangle 28039" o:spid="_x0000_s1053" style="position:absolute;left:44867;top:1419;width:506;height:26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ea68YA&#10;AADeAAAADwAAAGRycy9kb3ducmV2LnhtbESPQWvCQBSE7wX/w/IEb3WjBUmiq4i26LFVQb09ss8k&#10;mH0bslsT/fXdguBxmJlvmNmiM5W4UeNKywpGwwgEcWZ1ybmCw/7rPQbhPLLGyjIpuJODxbz3NsNU&#10;25Z/6LbzuQgQdikqKLyvUyldVpBBN7Q1cfAutjHog2xyqRtsA9xUchxFE2mw5LBQYE2rgrLr7tco&#10;2MT18rS1jzavPs+b4/cxWe8Tr9Sg3y2nIDx1/hV+trdawTiOPhL4vxOugJ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gea68YAAADeAAAADwAAAAAAAAAAAAAAAACYAgAAZHJz&#10;L2Rvd25yZXYueG1sUEsFBgAAAAAEAAQA9QAAAIsDAAAAAA==&#10;" filled="f" stroked="f">
                <v:textbox inset="0,0,0,0">
                  <w:txbxContent>
                    <w:p w:rsidR="00366641" w:rsidRDefault="00366641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41" w:rsidRDefault="00366641">
    <w:pPr>
      <w:spacing w:after="0" w:line="259" w:lineRule="auto"/>
      <w:ind w:left="-720" w:right="2433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373325</wp:posOffset>
              </wp:positionH>
              <wp:positionV relativeFrom="page">
                <wp:posOffset>324887</wp:posOffset>
              </wp:positionV>
              <wp:extent cx="5371393" cy="471663"/>
              <wp:effectExtent l="0" t="0" r="0" b="0"/>
              <wp:wrapSquare wrapText="bothSides"/>
              <wp:docPr id="28008" name="Group 2800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71393" cy="471663"/>
                        <a:chOff x="0" y="0"/>
                        <a:chExt cx="5371393" cy="471663"/>
                      </a:xfrm>
                    </wpg:grpSpPr>
                    <wps:wsp>
                      <wps:cNvPr id="28011" name="Rectangle 28011"/>
                      <wps:cNvSpPr/>
                      <wps:spPr>
                        <a:xfrm>
                          <a:off x="83876" y="158221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66641" w:rsidRDefault="00366641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b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8012" name="Rectangle 28012"/>
                      <wps:cNvSpPr/>
                      <wps:spPr>
                        <a:xfrm>
                          <a:off x="83876" y="328854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66641" w:rsidRDefault="00366641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b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8009" name="Picture 2800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19325" cy="4286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8010" name="Picture 28010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094794" y="131551"/>
                          <a:ext cx="3276600" cy="2514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8013" name="Rectangle 28013"/>
                      <wps:cNvSpPr/>
                      <wps:spPr>
                        <a:xfrm>
                          <a:off x="2185472" y="97637"/>
                          <a:ext cx="3062076" cy="3358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66641" w:rsidRDefault="00366641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1F508F"/>
                                <w:sz w:val="28"/>
                              </w:rPr>
                              <w:t>Shop Safety Inspection Checklist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8014" name="Rectangle 28014"/>
                      <wps:cNvSpPr/>
                      <wps:spPr>
                        <a:xfrm>
                          <a:off x="4486712" y="141915"/>
                          <a:ext cx="50673" cy="2663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66641" w:rsidRDefault="00366641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28008" o:spid="_x0000_s1054" style="position:absolute;left:0;text-align:left;margin-left:29.4pt;margin-top:25.6pt;width:422.95pt;height:37.15pt;z-index:251660288;mso-position-horizontal-relative:page;mso-position-vertical-relative:page" coordsize="53713,4716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">
              <v:rect id="Rectangle 28011" o:spid="_x0000_s1055" style="position:absolute;left:838;top:1582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TKjcYA&#10;AADeAAAADwAAAGRycy9kb3ducmV2LnhtbESPT4vCMBTE74LfITxhb5rWg9RqFNFd9Og/UG+P5m1b&#10;tnkpTbRdP71ZWPA4zMxvmPmyM5V4UONKywriUQSCOLO65FzB+fQ1TEA4j6yxskwKfsnBctHvzTHV&#10;tuUDPY4+FwHCLkUFhfd1KqXLCjLoRrYmDt63bQz6IJtc6gbbADeVHEfRRBosOSwUWNO6oOzneDcK&#10;tkm9uu7ss82rz9v2sr9MN6epV+pj0K1mIDx1/h3+b++0gnESxTH83QlXQC5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8TKjcYAAADeAAAADwAAAAAAAAAAAAAAAACYAgAAZHJz&#10;L2Rvd25yZXYueG1sUEsFBgAAAAAEAAQA9QAAAIsDAAAAAA==&#10;" filled="f" stroked="f">
                <v:textbox inset="0,0,0,0">
                  <w:txbxContent>
                    <w:p w:rsidR="00941C04" w:rsidRDefault="00941C04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b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28012" o:spid="_x0000_s1056" style="position:absolute;left:838;top:3288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ZU+scA&#10;AADeAAAADwAAAGRycy9kb3ducmV2LnhtbESPQWvCQBSE74X+h+UVequb5FCS1FWkVeJRTcH29si+&#10;JqHZtyG7Nam/3hUEj8PMfMPMl5PpxIkG11pWEM8iEMSV1S3XCj7LzUsKwnlkjZ1lUvBPDpaLx4c5&#10;5tqOvKfTwdciQNjlqKDxvs+ldFVDBt3M9sTB+7GDQR/kUEs94BjgppNJFL1Kgy2HhQZ7em+o+j38&#10;GQVF2q++tvY81t36uzjujtlHmXmlnp+m1RsIT5O/h2/trVaQpFGcwPVOuAJyc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sWVPrHAAAA3gAAAA8AAAAAAAAAAAAAAAAAmAIAAGRy&#10;cy9kb3ducmV2LnhtbFBLBQYAAAAABAAEAPUAAACMAwAAAAA=&#10;" filled="f" stroked="f">
                <v:textbox inset="0,0,0,0">
                  <w:txbxContent>
                    <w:p w:rsidR="00941C04" w:rsidRDefault="00941C04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b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8009" o:spid="_x0000_s1057" type="#_x0000_t75" style="position:absolute;width:22193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e0pXEAAAA3gAAAA8AAABkcnMvZG93bnJldi54bWxEj0GLwjAUhO8L/ofwBG9roodSq1GKsLAn&#10;dXV/wNvm2Rabl9rEWv+9WRA8DjPzDbPaDLYRPXW+dqxhNlUgiAtnai41/J6+PlMQPiAbbByThgd5&#10;2KxHHyvMjLvzD/XHUIoIYZ+hhiqENpPSFxVZ9FPXEkfv7DqLIcqulKbDe4TbRs6VSqTFmuNChS1t&#10;Kyoux5vV8Jek210u91eX5P0BD/ludpOk9WQ85EsQgYbwDr/a30bDPFVqAf934hWQ6y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Ee0pXEAAAA3gAAAA8AAAAAAAAAAAAAAAAA&#10;nwIAAGRycy9kb3ducmV2LnhtbFBLBQYAAAAABAAEAPcAAACQAwAAAAA=&#10;">
                <v:imagedata r:id="rId3" o:title=""/>
              </v:shape>
              <v:shape id="Picture 28010" o:spid="_x0000_s1058" type="#_x0000_t75" style="position:absolute;left:20947;top:1315;width:32766;height:25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R7svGAAAA3gAAAA8AAABkcnMvZG93bnJldi54bWxEj71qwzAUhfdA30HcQrdEtjFNcKOYNhDa&#10;oTQ46ZLtYt3YJtaVkVTHfvtqKHQ8nD++bTmZXozkfGdZQbpKQBDXVnfcKPg+H5YbED4ga+wtk4KZ&#10;PJS7h8UWC23vXNF4Co2II+wLVNCGMBRS+rolg35lB+LoXa0zGKJ0jdQO73Hc9DJLkmdpsOP40OJA&#10;+5bq2+nHKPis/Xs+5GuXVZfuMr9Nxy+epVJPj9PrC4hAU/gP/7U/tIJsk6QRIOJEFJC7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pHuy8YAAADeAAAADwAAAAAAAAAAAAAA&#10;AACfAgAAZHJzL2Rvd25yZXYueG1sUEsFBgAAAAAEAAQA9wAAAJIDAAAAAA==&#10;">
                <v:imagedata r:id="rId4" o:title=""/>
              </v:shape>
              <v:rect id="Rectangle 28013" o:spid="_x0000_s1059" style="position:absolute;left:21854;top:976;width:30621;height:3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rxYccA&#10;AADeAAAADwAAAGRycy9kb3ducmV2LnhtbESPQWvCQBSE7wX/w/KE3uomKZQYXUPQFj22Kqi3R/aZ&#10;BLNvQ3Zr0v76bqHQ4zAz3zDLfDStuFPvGssK4lkEgri0uuFKwfHw9pSCcB5ZY2uZFHyRg3w1eVhi&#10;pu3AH3Tf+0oECLsMFdTed5mUrqzJoJvZjjh4V9sb9EH2ldQ9DgFuWplE0Ys02HBYqLGjdU3lbf9p&#10;FGzTrjjv7PdQta+X7en9NN8c5l6px+lYLEB4Gv1/+K+90wqSNIqf4fdOuAJy9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Ra8WHHAAAA3gAAAA8AAAAAAAAAAAAAAAAAmAIAAGRy&#10;cy9kb3ducmV2LnhtbFBLBQYAAAAABAAEAPUAAACMAwAAAAA=&#10;" filled="f" stroked="f">
                <v:textbox inset="0,0,0,0">
                  <w:txbxContent>
                    <w:p w:rsidR="00941C04" w:rsidRDefault="00941C04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color w:val="1F508F"/>
                          <w:sz w:val="28"/>
                        </w:rPr>
                        <w:t>Shop Safety Inspection Checklist</w:t>
                      </w:r>
                    </w:p>
                  </w:txbxContent>
                </v:textbox>
              </v:rect>
              <v:rect id="Rectangle 28014" o:spid="_x0000_s1060" style="position:absolute;left:44867;top:1419;width:506;height:26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NpFccA&#10;AADeAAAADwAAAGRycy9kb3ducmV2LnhtbESPQWvCQBSE7wX/w/KE3uomoZQYXUPQFj22Kqi3R/aZ&#10;BLNvQ3Zr0v76bqHQ4zAz3zDLfDStuFPvGssK4lkEgri0uuFKwfHw9pSCcB5ZY2uZFHyRg3w1eVhi&#10;pu3AH3Tf+0oECLsMFdTed5mUrqzJoJvZjjh4V9sb9EH2ldQ9DgFuWplE0Ys02HBYqLGjdU3lbf9p&#10;FGzTrjjv7PdQta+X7en9NN8c5l6px+lYLEB4Gv1/+K+90wqSNIqf4fdOuAJy9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uzaRXHAAAA3gAAAA8AAAAAAAAAAAAAAAAAmAIAAGRy&#10;cy9kb3ducmV2LnhtbFBLBQYAAAAABAAEAPUAAACMAwAAAAA=&#10;" filled="f" stroked="f">
                <v:textbox inset="0,0,0,0">
                  <w:txbxContent>
                    <w:p w:rsidR="00941C04" w:rsidRDefault="00941C04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A36"/>
    <w:rsid w:val="000140BC"/>
    <w:rsid w:val="00030F08"/>
    <w:rsid w:val="00123CEB"/>
    <w:rsid w:val="00192C25"/>
    <w:rsid w:val="001F2290"/>
    <w:rsid w:val="00217017"/>
    <w:rsid w:val="00270F65"/>
    <w:rsid w:val="00291075"/>
    <w:rsid w:val="002C26A0"/>
    <w:rsid w:val="002C6A30"/>
    <w:rsid w:val="002C71A9"/>
    <w:rsid w:val="002D739A"/>
    <w:rsid w:val="0030024F"/>
    <w:rsid w:val="00366641"/>
    <w:rsid w:val="004633EA"/>
    <w:rsid w:val="00504DDF"/>
    <w:rsid w:val="00546757"/>
    <w:rsid w:val="005A5AE6"/>
    <w:rsid w:val="00630B0A"/>
    <w:rsid w:val="007046C5"/>
    <w:rsid w:val="00713D77"/>
    <w:rsid w:val="007708EC"/>
    <w:rsid w:val="008060BB"/>
    <w:rsid w:val="008424D4"/>
    <w:rsid w:val="00875E19"/>
    <w:rsid w:val="008A1D58"/>
    <w:rsid w:val="00941C04"/>
    <w:rsid w:val="009628EB"/>
    <w:rsid w:val="009A4CC1"/>
    <w:rsid w:val="00A27182"/>
    <w:rsid w:val="00B07A36"/>
    <w:rsid w:val="00B102B8"/>
    <w:rsid w:val="00B2163E"/>
    <w:rsid w:val="00BB1689"/>
    <w:rsid w:val="00BE0563"/>
    <w:rsid w:val="00C2595A"/>
    <w:rsid w:val="00CA6127"/>
    <w:rsid w:val="00CF1EB4"/>
    <w:rsid w:val="00D010C3"/>
    <w:rsid w:val="00DA0E9E"/>
    <w:rsid w:val="00DD278C"/>
    <w:rsid w:val="00E16900"/>
    <w:rsid w:val="00E24310"/>
    <w:rsid w:val="00F20FDF"/>
    <w:rsid w:val="00FA7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CCE373-8D1E-477C-B9A5-4064D237C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13" w:line="280" w:lineRule="auto"/>
      <w:jc w:val="center"/>
    </w:pPr>
    <w:rPr>
      <w:rFonts w:ascii="Calibri" w:eastAsia="Calibri" w:hAnsi="Calibri" w:cs="Calibri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rsid w:val="00C2595A"/>
    <w:pPr>
      <w:tabs>
        <w:tab w:val="center" w:pos="4320"/>
        <w:tab w:val="right" w:pos="8640"/>
      </w:tabs>
      <w:spacing w:after="0" w:line="240" w:lineRule="auto"/>
      <w:jc w:val="left"/>
    </w:pPr>
    <w:rPr>
      <w:rFonts w:ascii="Arial" w:eastAsia="Times New Roman" w:hAnsi="Arial" w:cs="Times New Roman"/>
      <w:color w:val="auto"/>
      <w:szCs w:val="20"/>
    </w:rPr>
  </w:style>
  <w:style w:type="character" w:customStyle="1" w:styleId="HeaderChar">
    <w:name w:val="Header Char"/>
    <w:basedOn w:val="DefaultParagraphFont"/>
    <w:link w:val="Header"/>
    <w:rsid w:val="00C2595A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102B8"/>
    <w:pPr>
      <w:tabs>
        <w:tab w:val="center" w:pos="4680"/>
        <w:tab w:val="right" w:pos="9360"/>
      </w:tabs>
      <w:spacing w:after="0" w:line="240" w:lineRule="auto"/>
      <w:jc w:val="left"/>
    </w:pPr>
    <w:rPr>
      <w:rFonts w:asciiTheme="minorHAnsi" w:eastAsiaTheme="minorEastAsia" w:hAnsiTheme="minorHAnsi" w:cs="Times New Roman"/>
      <w:color w:val="auto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B102B8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3C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CEB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Shop Safety Inspection Form_10.12.16_R</Template>
  <TotalTime>0</TotalTime>
  <Pages>5</Pages>
  <Words>1043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jhgamble@ksu.edu</dc:creator>
  <cp:keywords/>
  <cp:lastModifiedBy>jhgamble</cp:lastModifiedBy>
  <cp:revision>2</cp:revision>
  <cp:lastPrinted>2016-10-12T13:27:00Z</cp:lastPrinted>
  <dcterms:created xsi:type="dcterms:W3CDTF">2016-10-12T14:17:00Z</dcterms:created>
  <dcterms:modified xsi:type="dcterms:W3CDTF">2016-10-12T14:17:00Z</dcterms:modified>
</cp:coreProperties>
</file>